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5D296" w14:textId="77777777" w:rsidR="00F24AB2" w:rsidRDefault="00F24AB2">
      <w:pPr>
        <w:tabs>
          <w:tab w:val="left" w:pos="2721"/>
          <w:tab w:val="left" w:pos="4876"/>
          <w:tab w:val="left" w:pos="7313"/>
        </w:tabs>
        <w:rPr>
          <w:rFonts w:ascii="Arial" w:hAnsi="Arial" w:cs="Arial"/>
        </w:rPr>
      </w:pPr>
    </w:p>
    <w:p w14:paraId="2A9C6C22" w14:textId="77777777" w:rsidR="00AD1941" w:rsidRDefault="00AD1941">
      <w:pPr>
        <w:tabs>
          <w:tab w:val="left" w:pos="2721"/>
          <w:tab w:val="left" w:pos="4876"/>
          <w:tab w:val="left" w:pos="7313"/>
        </w:tabs>
        <w:rPr>
          <w:rFonts w:ascii="Arial" w:hAnsi="Arial" w:cs="Arial"/>
        </w:rPr>
      </w:pPr>
    </w:p>
    <w:p w14:paraId="4DED0B33" w14:textId="77777777" w:rsidR="00AD1941" w:rsidRPr="00A24F66" w:rsidRDefault="00AD1941" w:rsidP="00AD1941">
      <w:pPr>
        <w:pStyle w:val="Overskrift3"/>
        <w:jc w:val="center"/>
        <w:rPr>
          <w:b/>
        </w:rPr>
      </w:pPr>
      <w:r>
        <w:rPr>
          <w:b/>
        </w:rPr>
        <w:t xml:space="preserve">Avtale </w:t>
      </w:r>
      <w:r w:rsidRPr="00A24F66">
        <w:rPr>
          <w:b/>
        </w:rPr>
        <w:t>om levering av</w:t>
      </w:r>
    </w:p>
    <w:p w14:paraId="19D37BDF" w14:textId="77777777" w:rsidR="00AD1941" w:rsidRPr="00A24F66" w:rsidRDefault="00A34F46" w:rsidP="00AD1941">
      <w:pPr>
        <w:pStyle w:val="Overskrift3"/>
        <w:jc w:val="center"/>
        <w:rPr>
          <w:b/>
        </w:rPr>
      </w:pPr>
      <w:r>
        <w:rPr>
          <w:b/>
        </w:rPr>
        <w:t>k</w:t>
      </w:r>
      <w:r w:rsidR="00AD1941" w:rsidRPr="00A24F66">
        <w:rPr>
          <w:b/>
        </w:rPr>
        <w:t>unngjøringer</w:t>
      </w:r>
      <w:r>
        <w:rPr>
          <w:b/>
        </w:rPr>
        <w:t xml:space="preserve"> i xml-format</w:t>
      </w:r>
      <w:r w:rsidR="00AD1941" w:rsidRPr="00A24F66">
        <w:rPr>
          <w:b/>
        </w:rPr>
        <w:t xml:space="preserve"> fra Brønnøysundregistrene</w:t>
      </w:r>
    </w:p>
    <w:p w14:paraId="6143D368" w14:textId="77777777" w:rsidR="00AD1941" w:rsidRDefault="00AD1941" w:rsidP="00AD1941"/>
    <w:p w14:paraId="02121BDF" w14:textId="77777777" w:rsidR="00AD1941" w:rsidRDefault="00AD1941" w:rsidP="00AD1941"/>
    <w:p w14:paraId="0BC3DA62" w14:textId="77777777" w:rsidR="00AD1941" w:rsidRDefault="00AD1941" w:rsidP="00AD1941">
      <w:r>
        <w:tab/>
      </w:r>
    </w:p>
    <w:p w14:paraId="739DA70F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Avtalepartene</w:t>
      </w:r>
    </w:p>
    <w:p w14:paraId="021EE9E6" w14:textId="77777777" w:rsidR="00AD1941" w:rsidRDefault="00AD1941" w:rsidP="00AD1941"/>
    <w:p w14:paraId="76FFBFB1" w14:textId="1AD11590" w:rsidR="00AD1941" w:rsidRDefault="00AD1941" w:rsidP="00AD1941">
      <w:pPr>
        <w:pStyle w:val="Topptekst"/>
        <w:tabs>
          <w:tab w:val="clear" w:pos="4536"/>
          <w:tab w:val="clear" w:pos="9072"/>
        </w:tabs>
      </w:pPr>
      <w:r>
        <w:t>Avtalepartene er Brønnøysundregistrene som ansvarlig for kunngjøringsdatabasen, og</w:t>
      </w:r>
      <w:r w:rsidR="007F4AB0">
        <w:t xml:space="preserve"> kunde</w:t>
      </w:r>
      <w:r>
        <w:t xml:space="preserve"> </w:t>
      </w:r>
      <w:r w:rsidR="00C34827">
        <w:t>________</w:t>
      </w:r>
      <w:r w:rsidR="00C34827">
        <w:t>_______________________</w:t>
      </w:r>
      <w:r w:rsidR="00C34827">
        <w:t>__</w:t>
      </w:r>
      <w:r w:rsidR="00C34827">
        <w:t>___</w:t>
      </w:r>
      <w:r>
        <w:t>(</w:t>
      </w:r>
      <w:r w:rsidR="00C34827">
        <w:t xml:space="preserve">navn og </w:t>
      </w:r>
      <w:r>
        <w:t xml:space="preserve">organisasjonsnummer </w:t>
      </w:r>
      <w:r w:rsidR="005E7C00">
        <w:t>xxx xxx xxx</w:t>
      </w:r>
      <w:r>
        <w:t>).</w:t>
      </w:r>
    </w:p>
    <w:p w14:paraId="4C69F0C6" w14:textId="77777777" w:rsidR="00AD1941" w:rsidRDefault="00AD1941" w:rsidP="00AD1941"/>
    <w:p w14:paraId="1746B612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Formål</w:t>
      </w:r>
    </w:p>
    <w:p w14:paraId="0EC397B9" w14:textId="77777777" w:rsidR="00AD1941" w:rsidRDefault="00AD1941" w:rsidP="00AD1941"/>
    <w:p w14:paraId="00A05D1E" w14:textId="77777777" w:rsidR="00AD1941" w:rsidRDefault="00AD1941" w:rsidP="00AD1941">
      <w:r>
        <w:t xml:space="preserve">Formålet med avtalen er </w:t>
      </w:r>
      <w:r w:rsidRPr="007F4AB0">
        <w:t xml:space="preserve">å </w:t>
      </w:r>
      <w:r w:rsidR="007F4AB0" w:rsidRPr="007F4AB0">
        <w:t>sette vilkår for kjøp av kunngjøringer og fastsette innholdet i disse</w:t>
      </w:r>
      <w:r w:rsidR="007F4AB0">
        <w:t>.</w:t>
      </w:r>
    </w:p>
    <w:p w14:paraId="2320F143" w14:textId="77777777" w:rsidR="00AD1941" w:rsidRDefault="00AD1941" w:rsidP="00AD1941"/>
    <w:p w14:paraId="41D45502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 xml:space="preserve">    Avtaledokumentene</w:t>
      </w:r>
    </w:p>
    <w:p w14:paraId="09CDFF84" w14:textId="77777777" w:rsidR="00AD1941" w:rsidRDefault="00AD1941" w:rsidP="00AD1941"/>
    <w:p w14:paraId="3ED01537" w14:textId="77777777" w:rsidR="00AD1941" w:rsidRDefault="00AD1941" w:rsidP="00AD1941">
      <w:r>
        <w:t>Følgende vedlegg er del av avtalen i tillegg til denne avtaleteksten:</w:t>
      </w:r>
    </w:p>
    <w:p w14:paraId="4FCAA38A" w14:textId="77777777" w:rsidR="00AD1941" w:rsidRDefault="00AD1941" w:rsidP="00AD1941">
      <w:pPr>
        <w:numPr>
          <w:ilvl w:val="0"/>
          <w:numId w:val="3"/>
        </w:numPr>
      </w:pPr>
      <w:r>
        <w:t>Vedlegg 1:</w:t>
      </w:r>
      <w:r>
        <w:tab/>
        <w:t>Oversikt over kunngjøringstyper som inngår i abonnementet</w:t>
      </w:r>
      <w:r>
        <w:tab/>
      </w:r>
    </w:p>
    <w:p w14:paraId="2BF0C6B1" w14:textId="77777777" w:rsidR="00AD1941" w:rsidRDefault="00AD1941" w:rsidP="00AD1941">
      <w:pPr>
        <w:numPr>
          <w:ilvl w:val="0"/>
          <w:numId w:val="3"/>
        </w:numPr>
      </w:pPr>
      <w:r>
        <w:t>Vedlegg 2:</w:t>
      </w:r>
      <w:r>
        <w:tab/>
        <w:t>Priser og betalingsvilkår</w:t>
      </w:r>
    </w:p>
    <w:p w14:paraId="4F033ACF" w14:textId="0495F68A" w:rsidR="00AD1941" w:rsidRDefault="00AD1941" w:rsidP="00AD1941">
      <w:pPr>
        <w:numPr>
          <w:ilvl w:val="0"/>
          <w:numId w:val="3"/>
        </w:numPr>
      </w:pPr>
      <w:r>
        <w:t>Vedlegg 3:</w:t>
      </w:r>
      <w:r>
        <w:tab/>
        <w:t>Kontakt</w:t>
      </w:r>
      <w:r w:rsidR="003D12D9">
        <w:t>informasjon</w:t>
      </w:r>
    </w:p>
    <w:p w14:paraId="49F3EE1E" w14:textId="77777777" w:rsidR="00AD1941" w:rsidRDefault="00AD1941" w:rsidP="00AD1941">
      <w:pPr>
        <w:numPr>
          <w:ilvl w:val="0"/>
          <w:numId w:val="3"/>
        </w:numPr>
      </w:pPr>
      <w:r>
        <w:t>Vedlegg 4:</w:t>
      </w:r>
      <w:r>
        <w:tab/>
        <w:t>Endringer</w:t>
      </w:r>
    </w:p>
    <w:p w14:paraId="2E02C35A" w14:textId="77777777" w:rsidR="006A0E7E" w:rsidRDefault="006A0E7E" w:rsidP="006A0E7E"/>
    <w:p w14:paraId="3B0D0DFD" w14:textId="77777777" w:rsidR="006A0E7E" w:rsidRDefault="006A0E7E" w:rsidP="006A0E7E">
      <w:pPr>
        <w:pStyle w:val="Overskrift4"/>
        <w:numPr>
          <w:ilvl w:val="0"/>
          <w:numId w:val="6"/>
        </w:numPr>
      </w:pPr>
      <w:r>
        <w:t>Rammebetingelser</w:t>
      </w:r>
    </w:p>
    <w:p w14:paraId="7EDE88E2" w14:textId="77777777" w:rsidR="006A0E7E" w:rsidRDefault="006A0E7E" w:rsidP="006A0E7E"/>
    <w:p w14:paraId="3A364E79" w14:textId="77777777" w:rsidR="006A0E7E" w:rsidRDefault="006A0E7E" w:rsidP="006A0E7E">
      <w:pPr>
        <w:rPr>
          <w:i/>
          <w:iCs/>
        </w:rPr>
      </w:pPr>
      <w:r w:rsidRPr="006A0E7E">
        <w:t xml:space="preserve">Avtalen gjelder innenfor de rammer som følger av lover og regler om behandling av opplysninger </w:t>
      </w:r>
      <w:r>
        <w:t>om kunngjøringer</w:t>
      </w:r>
      <w:r w:rsidR="007F4AB0">
        <w:t xml:space="preserve"> og f</w:t>
      </w:r>
      <w:r w:rsidRPr="006A0E7E">
        <w:t>or utøvelse av mottakers virksomhet.</w:t>
      </w:r>
      <w:r w:rsidRPr="006A0E7E">
        <w:rPr>
          <w:i/>
          <w:iCs/>
        </w:rPr>
        <w:t xml:space="preserve"> </w:t>
      </w:r>
    </w:p>
    <w:p w14:paraId="506D41E9" w14:textId="77777777" w:rsidR="00DC3BE9" w:rsidRDefault="00DC3BE9" w:rsidP="006A0E7E">
      <w:pPr>
        <w:rPr>
          <w:i/>
          <w:iCs/>
        </w:rPr>
      </w:pPr>
    </w:p>
    <w:p w14:paraId="0A866C34" w14:textId="77777777" w:rsidR="009746E4" w:rsidRPr="00B66271" w:rsidRDefault="009746E4" w:rsidP="009746E4">
      <w:pPr>
        <w:rPr>
          <w:szCs w:val="22"/>
        </w:rPr>
      </w:pPr>
      <w:r w:rsidRPr="009746E4">
        <w:rPr>
          <w:rStyle w:val="cf01"/>
          <w:rFonts w:ascii="Times New Roman" w:hAnsi="Times New Roman" w:cs="Times New Roman"/>
          <w:sz w:val="22"/>
          <w:szCs w:val="22"/>
        </w:rPr>
        <w:t xml:space="preserve">Tjenesten kan innebære behandling av personopplysninger. Den etterfølgende behandling av personopplysningene skal oppfylle alle krav til behandling av personopplysninger, sikkerhetskrav o.l. med gjeldende norsk personvernlovgivning, herunder forordning (EU) 2016/679 av 27. april 2016 ("personvernforordningen") og IKT-forskriften der denne er relevant. Den behandlingsansvarlige, </w:t>
      </w:r>
      <w:r w:rsidR="00A97535">
        <w:rPr>
          <w:rStyle w:val="cf01"/>
          <w:rFonts w:ascii="Times New Roman" w:hAnsi="Times New Roman" w:cs="Times New Roman"/>
          <w:sz w:val="22"/>
          <w:szCs w:val="22"/>
        </w:rPr>
        <w:t>fysisk eller juridisk person som behandler personopplysninger</w:t>
      </w:r>
      <w:r w:rsidRPr="009746E4">
        <w:rPr>
          <w:rStyle w:val="cf01"/>
          <w:rFonts w:ascii="Times New Roman" w:hAnsi="Times New Roman" w:cs="Times New Roman"/>
          <w:sz w:val="22"/>
          <w:szCs w:val="22"/>
        </w:rPr>
        <w:t>, har et selvstendig ansvar for oppfyllelse av de plikter som følger av gjeldende lovgivning</w:t>
      </w:r>
      <w:r w:rsidR="007F4AB0">
        <w:rPr>
          <w:rStyle w:val="cf01"/>
          <w:rFonts w:ascii="Times New Roman" w:hAnsi="Times New Roman" w:cs="Times New Roman"/>
          <w:sz w:val="22"/>
          <w:szCs w:val="22"/>
        </w:rPr>
        <w:t>. Blant annet må hen</w:t>
      </w:r>
      <w:r w:rsidR="007F4AB0">
        <w:rPr>
          <w:rStyle w:val="Merknadsreferanse"/>
        </w:rPr>
        <w:t xml:space="preserve"> </w:t>
      </w:r>
      <w:r w:rsidR="007F4AB0">
        <w:rPr>
          <w:rStyle w:val="Merknadsreferanse"/>
          <w:sz w:val="22"/>
          <w:szCs w:val="22"/>
        </w:rPr>
        <w:t>sø</w:t>
      </w:r>
      <w:r w:rsidRPr="009746E4">
        <w:rPr>
          <w:rStyle w:val="cf01"/>
          <w:rFonts w:ascii="Times New Roman" w:hAnsi="Times New Roman" w:cs="Times New Roman"/>
          <w:sz w:val="22"/>
          <w:szCs w:val="22"/>
        </w:rPr>
        <w:t>rge for at det foreligger et rettslig grunnlag for sin behandling.</w:t>
      </w:r>
    </w:p>
    <w:p w14:paraId="61F1B139" w14:textId="77777777" w:rsidR="00AD1941" w:rsidRDefault="00AD1941" w:rsidP="00AD1941"/>
    <w:p w14:paraId="1028C99A" w14:textId="77777777" w:rsidR="00AD1941" w:rsidRDefault="006A0E7E" w:rsidP="00AD1941">
      <w:pPr>
        <w:pStyle w:val="Overskrift4"/>
        <w:numPr>
          <w:ilvl w:val="0"/>
          <w:numId w:val="6"/>
        </w:numPr>
      </w:pPr>
      <w:r>
        <w:t>Datainnhold</w:t>
      </w:r>
    </w:p>
    <w:p w14:paraId="07CAD005" w14:textId="77777777" w:rsidR="00AD1941" w:rsidRDefault="00AD1941" w:rsidP="00AD1941"/>
    <w:p w14:paraId="0A9B16B4" w14:textId="77777777" w:rsidR="00AD1941" w:rsidRDefault="00AD1941" w:rsidP="00AD1941">
      <w:r>
        <w:t>Avtalen gjelder regelmessig oppdatering av kunngjøringer fra Brønnøysundregistrenes kunngjøringsdatabase. Kunngjøringsdatabasen ivaretar innholdsmessig både de norske lovkrav og de EU-rettslige krav til kunngjøringer av foretaksopplysninger.</w:t>
      </w:r>
    </w:p>
    <w:p w14:paraId="7AC2A46B" w14:textId="77777777" w:rsidR="00AD1941" w:rsidRDefault="00AD1941" w:rsidP="00AD1941"/>
    <w:p w14:paraId="182AA372" w14:textId="77777777" w:rsidR="00AD1941" w:rsidRDefault="007F4AB0" w:rsidP="00AD1941">
      <w:r>
        <w:t>V</w:t>
      </w:r>
      <w:r w:rsidRPr="007F4AB0">
        <w:t>edlegg 1 inneholder en oversikt over informasjonselementene som inngår i avtalen</w:t>
      </w:r>
      <w:r>
        <w:t>.</w:t>
      </w:r>
    </w:p>
    <w:p w14:paraId="36CD0895" w14:textId="77777777" w:rsidR="00AD1941" w:rsidRDefault="00AD1941" w:rsidP="00AD1941">
      <w:pPr>
        <w:pStyle w:val="Overskrift4"/>
        <w:numPr>
          <w:ilvl w:val="0"/>
          <w:numId w:val="6"/>
        </w:numPr>
      </w:pPr>
      <w:r>
        <w:lastRenderedPageBreak/>
        <w:t>Levering</w:t>
      </w:r>
    </w:p>
    <w:p w14:paraId="72CF107F" w14:textId="77777777" w:rsidR="00AD1941" w:rsidRDefault="00AD1941" w:rsidP="00AD1941"/>
    <w:p w14:paraId="0CB8C636" w14:textId="77777777" w:rsidR="00AD1941" w:rsidRDefault="00AD1941" w:rsidP="00AD1941">
      <w:r>
        <w:t>Oppdateringer fra kunngjøringsdatabasen leveres på tildelt SFTP-konto.</w:t>
      </w:r>
    </w:p>
    <w:p w14:paraId="2798B2A7" w14:textId="77777777" w:rsidR="00AD1941" w:rsidRDefault="00AD1941" w:rsidP="00AD1941"/>
    <w:p w14:paraId="280A6A84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Varsling</w:t>
      </w:r>
      <w:r w:rsidR="006A0E7E">
        <w:t>splikt</w:t>
      </w:r>
    </w:p>
    <w:p w14:paraId="32A5061F" w14:textId="77777777" w:rsidR="00AD1941" w:rsidRDefault="00AD1941" w:rsidP="00AD1941"/>
    <w:p w14:paraId="7FE8A7A1" w14:textId="77777777" w:rsidR="006A0E7E" w:rsidRPr="006A0E7E" w:rsidRDefault="006A0E7E" w:rsidP="006A0E7E">
      <w:r w:rsidRPr="006A0E7E">
        <w:t xml:space="preserve">Partene skal varsle hverandre, og nødvendige tiltak skal iverksettes ved mistanke om brudd, risiko eller hendelser relatert til alle typer sikkerhetshendelser eller personvernavvik i form av brudd på konfidensialitet, integritet </w:t>
      </w:r>
      <w:r w:rsidR="007F4AB0">
        <w:t>eller ti</w:t>
      </w:r>
      <w:r w:rsidRPr="006A0E7E">
        <w:t>lgjengelighet.</w:t>
      </w:r>
    </w:p>
    <w:p w14:paraId="1B73B98F" w14:textId="77777777" w:rsidR="006A0E7E" w:rsidRPr="006A0E7E" w:rsidRDefault="006A0E7E" w:rsidP="006A0E7E">
      <w:pPr>
        <w:rPr>
          <w:i/>
          <w:iCs/>
        </w:rPr>
      </w:pPr>
      <w:r w:rsidRPr="006A0E7E">
        <w:rPr>
          <w:i/>
          <w:iCs/>
        </w:rPr>
        <w:t xml:space="preserve"> </w:t>
      </w:r>
    </w:p>
    <w:p w14:paraId="41A27658" w14:textId="77777777" w:rsidR="006A0E7E" w:rsidRPr="006A0E7E" w:rsidRDefault="006A0E7E" w:rsidP="006A0E7E">
      <w:r w:rsidRPr="006A0E7E">
        <w:t>Hvis tjenesten helt eller delvis ikke kan utføres som avtalt, skal Brønnøysundregistrene varsle kunden om dette. Varselet skal, hvis mulig, angi årsak til forsinkelsen, samt når, og i hvilken grad, ytelsen kan utføres. Nytt varsel skal gis dersom det viser seg at forholdene det er varslet om, må antas å ikke kunne la seg utbedre innen den tid som ble angitt i det opprinnelige varselet.</w:t>
      </w:r>
    </w:p>
    <w:p w14:paraId="10A2EE2E" w14:textId="77777777" w:rsidR="006A0E7E" w:rsidRPr="006A0E7E" w:rsidRDefault="006A0E7E" w:rsidP="006A0E7E"/>
    <w:p w14:paraId="559816E1" w14:textId="77777777" w:rsidR="00AD1941" w:rsidRDefault="00AD1941" w:rsidP="00AD1941">
      <w:r>
        <w:t>Dersom Brønnøysundregistrene ikke kan levere oversikten i samsvar med denne avtalen, skal kunden varsles om dette uten ugrunnet opphold.</w:t>
      </w:r>
    </w:p>
    <w:p w14:paraId="46B28A1C" w14:textId="77777777" w:rsidR="007F4AB0" w:rsidRDefault="007F4AB0" w:rsidP="00AD1941"/>
    <w:p w14:paraId="4A691BE1" w14:textId="77777777" w:rsidR="007F4AB0" w:rsidRDefault="007F4AB0" w:rsidP="00AD1941">
      <w:r w:rsidRPr="006A0E7E">
        <w:t xml:space="preserve">Varsling </w:t>
      </w:r>
      <w:r>
        <w:t>skal</w:t>
      </w:r>
      <w:r w:rsidRPr="006A0E7E">
        <w:t xml:space="preserve"> skje til kontaktpersoner som nevnt i avtalens </w:t>
      </w:r>
      <w:r>
        <w:t>vedlegg 3.</w:t>
      </w:r>
    </w:p>
    <w:p w14:paraId="3D5F5A0F" w14:textId="77777777" w:rsidR="006A0E7E" w:rsidRDefault="006A0E7E" w:rsidP="00AD1941"/>
    <w:p w14:paraId="0E0ECAB1" w14:textId="77777777" w:rsidR="00AD1941" w:rsidRDefault="00D130C6" w:rsidP="00AD1941">
      <w:pPr>
        <w:pStyle w:val="Overskrift4"/>
        <w:numPr>
          <w:ilvl w:val="0"/>
          <w:numId w:val="6"/>
        </w:numPr>
      </w:pPr>
      <w:r>
        <w:t>Bruk av overførte opplysninger</w:t>
      </w:r>
    </w:p>
    <w:p w14:paraId="6882A896" w14:textId="77777777" w:rsidR="00AD1941" w:rsidRDefault="00AD1941" w:rsidP="00AD1941"/>
    <w:p w14:paraId="778A7CD9" w14:textId="77777777" w:rsidR="00D130C6" w:rsidRPr="00D130C6" w:rsidRDefault="00D130C6" w:rsidP="00D130C6">
      <w:r w:rsidRPr="00D130C6">
        <w:t xml:space="preserve">Kunden er behandlingsansvarlig fra det øyeblikket de mottar registeropplysningene. </w:t>
      </w:r>
    </w:p>
    <w:p w14:paraId="16E4826D" w14:textId="77777777" w:rsidR="00AD1941" w:rsidRDefault="00AD1941" w:rsidP="00AD1941"/>
    <w:p w14:paraId="576C5129" w14:textId="77777777" w:rsidR="00D130C6" w:rsidRDefault="00D130C6" w:rsidP="00D130C6">
      <w:pPr>
        <w:pStyle w:val="Overskrift4"/>
        <w:numPr>
          <w:ilvl w:val="0"/>
          <w:numId w:val="6"/>
        </w:numPr>
      </w:pPr>
      <w:r>
        <w:t>Sikring av opplysningene</w:t>
      </w:r>
    </w:p>
    <w:p w14:paraId="71726942" w14:textId="77777777" w:rsidR="00D130C6" w:rsidRDefault="00D130C6" w:rsidP="00D130C6"/>
    <w:p w14:paraId="4D3D013C" w14:textId="77777777" w:rsidR="00D130C6" w:rsidRDefault="00D130C6" w:rsidP="00D130C6">
      <w:pPr>
        <w:tabs>
          <w:tab w:val="left" w:pos="-774"/>
          <w:tab w:val="left" w:pos="-567"/>
          <w:tab w:val="left" w:pos="-1"/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9637"/>
        </w:tabs>
      </w:pPr>
      <w:r>
        <w:t>Mottaker plikter å sikre opplysningene nødvendig fysisk og logisk, slik at de sikres konfidensialitet, kvalitet og ønsket tilgjengelighet.</w:t>
      </w:r>
    </w:p>
    <w:p w14:paraId="3865492B" w14:textId="77777777" w:rsidR="00D130C6" w:rsidRDefault="00D130C6" w:rsidP="00D130C6">
      <w:pPr>
        <w:tabs>
          <w:tab w:val="left" w:pos="-774"/>
          <w:tab w:val="left" w:pos="-567"/>
          <w:tab w:val="left" w:pos="-1"/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9637"/>
        </w:tabs>
      </w:pPr>
    </w:p>
    <w:p w14:paraId="20B4BF74" w14:textId="77777777" w:rsidR="00D130C6" w:rsidRDefault="00D130C6" w:rsidP="00D130C6">
      <w:pPr>
        <w:pStyle w:val="Overskrift4"/>
        <w:numPr>
          <w:ilvl w:val="0"/>
          <w:numId w:val="6"/>
        </w:numPr>
      </w:pPr>
      <w:r>
        <w:t>Taushetsplikt</w:t>
      </w:r>
    </w:p>
    <w:p w14:paraId="51218DE5" w14:textId="77777777" w:rsidR="00D130C6" w:rsidRDefault="00D130C6" w:rsidP="00D130C6"/>
    <w:p w14:paraId="0F4D7258" w14:textId="77777777" w:rsidR="00D130C6" w:rsidRPr="00D130C6" w:rsidRDefault="00D130C6" w:rsidP="00D130C6">
      <w:r w:rsidRPr="00D130C6">
        <w:t>Partenes taushetsplikt reguleres av forvaltningsloven §13 og taushetserklæringer som måtte være utstedt. Samme taushetsplikt som påligger partene, gjelder også for dem som måtte utføre datatjenester for en av partene.</w:t>
      </w:r>
    </w:p>
    <w:p w14:paraId="29285FE1" w14:textId="77777777" w:rsidR="00D130C6" w:rsidRPr="00D130C6" w:rsidRDefault="00D130C6" w:rsidP="00D130C6"/>
    <w:p w14:paraId="0CF30046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Pris og betaling</w:t>
      </w:r>
    </w:p>
    <w:p w14:paraId="615E467C" w14:textId="77777777" w:rsidR="00AD1941" w:rsidRDefault="00AD1941" w:rsidP="00AD1941"/>
    <w:p w14:paraId="78C2E0B4" w14:textId="77777777" w:rsidR="00AD1941" w:rsidRDefault="00AD1941" w:rsidP="00AD1941">
      <w:r>
        <w:t xml:space="preserve">Pris og betalingsvilkår </w:t>
      </w:r>
      <w:r w:rsidR="00D130C6">
        <w:t>kommer frem</w:t>
      </w:r>
      <w:r>
        <w:t xml:space="preserve"> av vedlegg 2.</w:t>
      </w:r>
    </w:p>
    <w:p w14:paraId="67335B8A" w14:textId="77777777" w:rsidR="00AD1941" w:rsidRDefault="00AD1941" w:rsidP="00AD1941"/>
    <w:p w14:paraId="384BAA9B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Endringer</w:t>
      </w:r>
    </w:p>
    <w:p w14:paraId="49DCBE3F" w14:textId="77777777" w:rsidR="00AD1941" w:rsidRDefault="00AD1941" w:rsidP="00AD1941"/>
    <w:p w14:paraId="347B4ABC" w14:textId="77777777" w:rsidR="00AD1941" w:rsidRDefault="00AD1941" w:rsidP="00AD1941">
      <w:r>
        <w:t xml:space="preserve">Dersom Brønnøysundregistrene endrer på noe av det som er nevnt i vedlegg 1, skal kunden ha skriftlig melding om dette uten ugrunnet opphold. Brønnøysundregistrene skal opplyse hvilken type informasjon endringen gjelder, når endringen </w:t>
      </w:r>
      <w:r w:rsidR="00677C78">
        <w:t>gjelder fra og</w:t>
      </w:r>
      <w:r>
        <w:t xml:space="preserve"> hva endringen</w:t>
      </w:r>
      <w:r w:rsidR="00677C78">
        <w:t xml:space="preserve"> betyr for </w:t>
      </w:r>
      <w:r>
        <w:t xml:space="preserve">innholdet i </w:t>
      </w:r>
      <w:r w:rsidR="00677C78">
        <w:t xml:space="preserve">de overførte opplysningene. </w:t>
      </w:r>
    </w:p>
    <w:p w14:paraId="78EECB96" w14:textId="77777777" w:rsidR="00AD1941" w:rsidRDefault="00AD1941" w:rsidP="00AD1941"/>
    <w:p w14:paraId="7C0529A8" w14:textId="77777777" w:rsidR="00AD1941" w:rsidRDefault="00AD1941" w:rsidP="00AD1941">
      <w:r>
        <w:t>Endringer i avtalen skal være skriftlig. Brønnøysundregistrene fører oversikt over endringene i vedlegg 4.</w:t>
      </w:r>
    </w:p>
    <w:p w14:paraId="6D1C0F16" w14:textId="77777777" w:rsidR="00AD1941" w:rsidRDefault="00AD1941" w:rsidP="00AD1941"/>
    <w:p w14:paraId="687B9EF9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Risiko</w:t>
      </w:r>
      <w:r w:rsidR="00D130C6">
        <w:t xml:space="preserve">, </w:t>
      </w:r>
      <w:r>
        <w:t>ansvar</w:t>
      </w:r>
      <w:r w:rsidR="00D130C6">
        <w:t xml:space="preserve"> og erstatning</w:t>
      </w:r>
    </w:p>
    <w:p w14:paraId="698EAA85" w14:textId="77777777" w:rsidR="00AD1941" w:rsidRDefault="00AD1941" w:rsidP="00AD1941"/>
    <w:p w14:paraId="21309805" w14:textId="77777777" w:rsidR="00D130C6" w:rsidRPr="00D130C6" w:rsidRDefault="00D130C6" w:rsidP="00D130C6">
      <w:r w:rsidRPr="00D130C6">
        <w:t>Hver av partene bærer selv risikoen for skade på og ødeleggelse av informasjon, lister, data, registreringsgrunnlag, programmer m.v. som følge av en tilfeldig hendelse eller hendelig uhell i den tid vedkommende har disse i bruk og/eller besittelse.</w:t>
      </w:r>
    </w:p>
    <w:p w14:paraId="6044BA47" w14:textId="77777777" w:rsidR="00D130C6" w:rsidRPr="00D130C6" w:rsidRDefault="00D130C6" w:rsidP="00D130C6"/>
    <w:p w14:paraId="47AB140D" w14:textId="77777777" w:rsidR="00D130C6" w:rsidRPr="00D130C6" w:rsidRDefault="00D130C6" w:rsidP="00D130C6">
      <w:r w:rsidRPr="00D130C6">
        <w:t xml:space="preserve">Partenes ansvar for slik skade eller ødeleggelse er begrenset til å gjenskape tapte data i den grad disse er tilgjengelig. Begrensningen gjelder likevel ikke hvis den annen part lider et tap som følger av at vedkommende </w:t>
      </w:r>
      <w:r w:rsidR="00E365D2">
        <w:t xml:space="preserve">blant annet </w:t>
      </w:r>
      <w:r w:rsidRPr="00D130C6">
        <w:t>ikke har fulgt de sikkerhetsrutiner</w:t>
      </w:r>
      <w:r w:rsidR="00E365D2">
        <w:t xml:space="preserve"> </w:t>
      </w:r>
      <w:r w:rsidRPr="00D130C6">
        <w:t>som står i avtalen.</w:t>
      </w:r>
    </w:p>
    <w:p w14:paraId="092D23E6" w14:textId="77777777" w:rsidR="00D130C6" w:rsidRPr="00D130C6" w:rsidRDefault="00D130C6" w:rsidP="00D130C6"/>
    <w:p w14:paraId="23C6D49F" w14:textId="77777777" w:rsidR="00D130C6" w:rsidRPr="00D130C6" w:rsidRDefault="00D130C6" w:rsidP="00D130C6">
      <w:r w:rsidRPr="00D130C6">
        <w:t>B</w:t>
      </w:r>
      <w:r w:rsidR="004D0EF9">
        <w:t xml:space="preserve">rønnøysundregistrene </w:t>
      </w:r>
      <w:r w:rsidRPr="00D130C6">
        <w:t>er ikke ansvarlig overfor tredjeperson for tap eller skade denne blir utsatt for som følge av at det oppstår feil i informasjonen som skyldes kunden.</w:t>
      </w:r>
    </w:p>
    <w:p w14:paraId="1DD795BB" w14:textId="77777777" w:rsidR="00D130C6" w:rsidRPr="00D130C6" w:rsidRDefault="00D130C6" w:rsidP="00D130C6"/>
    <w:p w14:paraId="7297E2B9" w14:textId="77777777" w:rsidR="00D130C6" w:rsidRPr="00D130C6" w:rsidRDefault="00D130C6" w:rsidP="00D130C6">
      <w:r w:rsidRPr="00D130C6">
        <w:t>I andre tilfeller enn de som er direkte regulert av bestemmelsene ovenfor, er partene erstatningspliktige etter norsk rett hvis det kan påvises uaktsomhet. B</w:t>
      </w:r>
      <w:r w:rsidR="004D0EF9">
        <w:t>rønnøysundregistrene</w:t>
      </w:r>
      <w:r w:rsidRPr="00D130C6">
        <w:t xml:space="preserve"> sitt erstatningsansvar er likevel begrenset til et samlet beløp per år tilsvarende det beløp kunden betaler i det aktuelle år for </w:t>
      </w:r>
      <w:r w:rsidR="00CE09D2">
        <w:t>denne</w:t>
      </w:r>
      <w:r w:rsidRPr="00D130C6">
        <w:t xml:space="preserve"> tjeneste</w:t>
      </w:r>
      <w:r w:rsidR="00CE09D2">
        <w:t>n</w:t>
      </w:r>
      <w:r w:rsidRPr="00D130C6">
        <w:t>. Ingen av partene er likevel erstatningsansvarlig for følgeskader, konsekvensskader, ansvar for avbrudd eller lignende.</w:t>
      </w:r>
    </w:p>
    <w:p w14:paraId="47E1D176" w14:textId="77777777" w:rsidR="00D130C6" w:rsidRPr="00D130C6" w:rsidRDefault="00D130C6" w:rsidP="00D130C6"/>
    <w:p w14:paraId="3D2D7841" w14:textId="77777777" w:rsidR="00D130C6" w:rsidRPr="00D130C6" w:rsidRDefault="00D130C6" w:rsidP="00D130C6">
      <w:r w:rsidRPr="00D130C6">
        <w:t>Hvis ikke annet er avtalt, kan ingen av partene gjøre hverandre ansvarlig for forhold som skyldes:</w:t>
      </w:r>
    </w:p>
    <w:p w14:paraId="146B2E08" w14:textId="77777777" w:rsidR="00D130C6" w:rsidRPr="00D130C6" w:rsidRDefault="00D130C6" w:rsidP="00D130C6"/>
    <w:p w14:paraId="6ED1A944" w14:textId="77777777" w:rsidR="00D130C6" w:rsidRPr="00D130C6" w:rsidRDefault="00D130C6" w:rsidP="00FD68B3">
      <w:pPr>
        <w:numPr>
          <w:ilvl w:val="0"/>
          <w:numId w:val="7"/>
        </w:numPr>
        <w:tabs>
          <w:tab w:val="clear" w:pos="360"/>
          <w:tab w:val="num" w:pos="766"/>
        </w:tabs>
        <w:ind w:left="510"/>
      </w:pPr>
      <w:r w:rsidRPr="00D130C6">
        <w:t>svikt i kommunikasjonslinjen som ikke eies av noen av partene og/eller strømbrudd,</w:t>
      </w:r>
    </w:p>
    <w:p w14:paraId="7C579707" w14:textId="77777777" w:rsidR="00D130C6" w:rsidRPr="00D130C6" w:rsidRDefault="00D130C6" w:rsidP="00FD68B3">
      <w:pPr>
        <w:numPr>
          <w:ilvl w:val="0"/>
          <w:numId w:val="7"/>
        </w:numPr>
        <w:tabs>
          <w:tab w:val="clear" w:pos="360"/>
          <w:tab w:val="num" w:pos="766"/>
        </w:tabs>
        <w:ind w:left="510"/>
      </w:pPr>
      <w:r w:rsidRPr="00D130C6">
        <w:t>svikt som følge av at en av partene ikke har oppfylt sine forpliktelser</w:t>
      </w:r>
      <w:r w:rsidR="00FD68B3">
        <w:t>,</w:t>
      </w:r>
      <w:r w:rsidRPr="00D130C6">
        <w:t xml:space="preserve"> </w:t>
      </w:r>
    </w:p>
    <w:p w14:paraId="4749D52A" w14:textId="77777777" w:rsidR="00D130C6" w:rsidRPr="00D130C6" w:rsidRDefault="00D130C6" w:rsidP="00FD68B3">
      <w:pPr>
        <w:numPr>
          <w:ilvl w:val="0"/>
          <w:numId w:val="7"/>
        </w:numPr>
        <w:tabs>
          <w:tab w:val="clear" w:pos="360"/>
          <w:tab w:val="num" w:pos="766"/>
        </w:tabs>
        <w:ind w:left="510"/>
      </w:pPr>
      <w:r w:rsidRPr="00D130C6">
        <w:t xml:space="preserve">andre forhold som parten selv bærer risikoen for. </w:t>
      </w:r>
    </w:p>
    <w:p w14:paraId="76837C34" w14:textId="77777777" w:rsidR="00D130C6" w:rsidRPr="00D130C6" w:rsidRDefault="00D130C6" w:rsidP="00D130C6"/>
    <w:p w14:paraId="2D40CFD4" w14:textId="77777777" w:rsidR="00D130C6" w:rsidRPr="00D130C6" w:rsidRDefault="00D130C6" w:rsidP="00D130C6">
      <w:r w:rsidRPr="00D130C6">
        <w:t>Ansvar kan ikke gjøres gjeldende mot noen av partene på grunn av forhold</w:t>
      </w:r>
      <w:r w:rsidR="00677C78">
        <w:t xml:space="preserve"> eller</w:t>
      </w:r>
      <w:r w:rsidRPr="00D130C6">
        <w:t xml:space="preserve"> </w:t>
      </w:r>
      <w:r w:rsidR="00677C78">
        <w:t>h</w:t>
      </w:r>
      <w:r w:rsidRPr="00D130C6">
        <w:t>indringer som kommer inn under reglene om force majeure.</w:t>
      </w:r>
    </w:p>
    <w:p w14:paraId="2A71B216" w14:textId="77777777" w:rsidR="00D130C6" w:rsidRPr="00D130C6" w:rsidRDefault="00D130C6" w:rsidP="00D130C6"/>
    <w:p w14:paraId="66C9C710" w14:textId="77777777" w:rsidR="00D130C6" w:rsidRDefault="00D130C6" w:rsidP="00D130C6">
      <w:r w:rsidRPr="00D130C6">
        <w:t>Kunden må i avtale med sine kunder inkludere bestemmelser om erstatningsansvar. Dette skal hindre kundene i å fremme erstatningskrav mot B</w:t>
      </w:r>
      <w:r w:rsidR="009746E4">
        <w:t xml:space="preserve">rønnøysundregistrene </w:t>
      </w:r>
      <w:r w:rsidRPr="00D130C6">
        <w:t>på områder som de</w:t>
      </w:r>
      <w:r w:rsidR="00677C78">
        <w:t xml:space="preserve"> ifølge bestemmelsene i denne avtalen ikke har anledning til.</w:t>
      </w:r>
    </w:p>
    <w:p w14:paraId="65E69F2E" w14:textId="77777777" w:rsidR="00677C78" w:rsidRPr="00D130C6" w:rsidRDefault="00677C78" w:rsidP="00D130C6"/>
    <w:p w14:paraId="5B7596E7" w14:textId="77777777" w:rsidR="00D130C6" w:rsidRDefault="00D130C6" w:rsidP="00AD1941">
      <w:r w:rsidRPr="00D130C6">
        <w:t>Dersom et krav likevel blir fremmet mot B</w:t>
      </w:r>
      <w:r w:rsidR="004D0EF9">
        <w:t>rønnøysundregistrene</w:t>
      </w:r>
      <w:r w:rsidRPr="00D130C6">
        <w:t>, har B</w:t>
      </w:r>
      <w:r w:rsidR="004D0EF9">
        <w:t>rønnøysundregistrene</w:t>
      </w:r>
      <w:r w:rsidRPr="00D130C6">
        <w:t xml:space="preserve"> regresskrav mot kunden for den del av erstatningskravet som måtte overstige de begrensninger som er gitt ovenfor. Dette gjelder likevel ikke hvis kunden har tatt de angitte forbehold, men at B</w:t>
      </w:r>
      <w:r w:rsidR="004D0EF9">
        <w:t xml:space="preserve">rønnøysundregistrene </w:t>
      </w:r>
      <w:r w:rsidRPr="00D130C6">
        <w:t>likevel blir ansvarlig som følge av norsk lov.</w:t>
      </w:r>
      <w:r w:rsidRPr="00D130C6" w:rsidDel="00781060">
        <w:t xml:space="preserve"> </w:t>
      </w:r>
    </w:p>
    <w:p w14:paraId="492B0B09" w14:textId="77777777" w:rsidR="00AD1941" w:rsidRDefault="00AD1941" w:rsidP="00AD1941"/>
    <w:p w14:paraId="1353406C" w14:textId="77777777" w:rsidR="00AD1941" w:rsidRDefault="00D130C6" w:rsidP="00AD1941">
      <w:pPr>
        <w:pStyle w:val="Overskrift4"/>
        <w:numPr>
          <w:ilvl w:val="0"/>
          <w:numId w:val="6"/>
        </w:numPr>
      </w:pPr>
      <w:r>
        <w:t>Opphør ved m</w:t>
      </w:r>
      <w:r w:rsidR="00AD1941">
        <w:t>islighold</w:t>
      </w:r>
    </w:p>
    <w:p w14:paraId="7BDB3524" w14:textId="77777777" w:rsidR="00AD1941" w:rsidRDefault="00AD1941" w:rsidP="00AD1941"/>
    <w:p w14:paraId="239291FA" w14:textId="77777777" w:rsidR="00D130C6" w:rsidRPr="00D130C6" w:rsidRDefault="00D130C6" w:rsidP="00D130C6">
      <w:r w:rsidRPr="00D130C6">
        <w:t>Den som vil påberope seg noe som mislighold, må klage skriftlig uten ugrunnet opphold etter at vedkommende fikk kjennskap til forholdet.</w:t>
      </w:r>
    </w:p>
    <w:p w14:paraId="48F6ECE0" w14:textId="77777777" w:rsidR="00D130C6" w:rsidRPr="00D130C6" w:rsidRDefault="00D130C6" w:rsidP="00D130C6"/>
    <w:p w14:paraId="43EA2B09" w14:textId="77777777" w:rsidR="00D130C6" w:rsidRPr="00D130C6" w:rsidRDefault="00D130C6" w:rsidP="00D130C6">
      <w:r w:rsidRPr="00D130C6">
        <w:t xml:space="preserve">Partene kan heve avtalen hvis den annen part i vesentlig grad misligholder sine forpliktelser etter avtalen, og forholdet ikke er rettet etter at vedkommende skriftlig er gitt en frist på 30 dager. Overtredelse av pkt. </w:t>
      </w:r>
      <w:r>
        <w:t>4</w:t>
      </w:r>
      <w:r w:rsidRPr="00D130C6">
        <w:t xml:space="preserve"> og </w:t>
      </w:r>
      <w:r>
        <w:t>10</w:t>
      </w:r>
      <w:r w:rsidRPr="00D130C6">
        <w:t xml:space="preserve"> blir alltid sett på som vesentlig mislighold. Ved overtredelse av pkt. </w:t>
      </w:r>
      <w:r>
        <w:t>10</w:t>
      </w:r>
      <w:r w:rsidRPr="00D130C6">
        <w:t xml:space="preserve"> kan avtalen heves</w:t>
      </w:r>
      <w:r w:rsidR="006C78AE">
        <w:t xml:space="preserve"> umiddelbart og uavhengig av fristen på 30 dager. He</w:t>
      </w:r>
      <w:r w:rsidRPr="00D130C6">
        <w:t>vingen gjelde</w:t>
      </w:r>
      <w:r w:rsidR="006C78AE">
        <w:t>r</w:t>
      </w:r>
      <w:r w:rsidRPr="00D130C6">
        <w:t xml:space="preserve"> hele avtalen</w:t>
      </w:r>
      <w:r w:rsidR="006C78AE">
        <w:t>.</w:t>
      </w:r>
    </w:p>
    <w:p w14:paraId="0981D40F" w14:textId="77777777" w:rsidR="00D130C6" w:rsidRPr="00D130C6" w:rsidRDefault="00D130C6" w:rsidP="00D130C6"/>
    <w:p w14:paraId="54B10A7B" w14:textId="77777777" w:rsidR="00D130C6" w:rsidRPr="00D130C6" w:rsidRDefault="00D130C6" w:rsidP="00D130C6">
      <w:r w:rsidRPr="00D130C6">
        <w:t xml:space="preserve">Hvis det fremmes krav om erstatning i forbindelse med påberopt mislighold, vil taushetsplikten i avtalens punkt </w:t>
      </w:r>
      <w:r>
        <w:t>10</w:t>
      </w:r>
      <w:r w:rsidRPr="00D130C6">
        <w:t xml:space="preserve"> også gjelde for erstatningskravet.</w:t>
      </w:r>
    </w:p>
    <w:p w14:paraId="26EBF204" w14:textId="77777777" w:rsidR="00AD1941" w:rsidRDefault="00AD1941" w:rsidP="00AD1941"/>
    <w:p w14:paraId="44B05B6B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Varighet og opphør</w:t>
      </w:r>
    </w:p>
    <w:p w14:paraId="3CAFFB27" w14:textId="77777777" w:rsidR="00AD1941" w:rsidRDefault="00AD1941" w:rsidP="00AD1941"/>
    <w:p w14:paraId="4642D47E" w14:textId="77777777" w:rsidR="00AD1941" w:rsidRDefault="00AD1941" w:rsidP="00AD1941">
      <w:r>
        <w:t>Avtalen gjelder til en av partene</w:t>
      </w:r>
      <w:r w:rsidR="006C78AE">
        <w:t xml:space="preserve"> sier den opp skriftlig med minimum to måneders varsel.</w:t>
      </w:r>
    </w:p>
    <w:p w14:paraId="0CDED100" w14:textId="77777777" w:rsidR="006C78AE" w:rsidRDefault="006C78AE" w:rsidP="00AD1941"/>
    <w:p w14:paraId="5B049DB4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Ansvarlige kontaktpersoner</w:t>
      </w:r>
    </w:p>
    <w:p w14:paraId="5B22DEC7" w14:textId="77777777" w:rsidR="00AD1941" w:rsidRDefault="00AD1941" w:rsidP="00AD1941"/>
    <w:p w14:paraId="63C950B5" w14:textId="77777777" w:rsidR="00AD1941" w:rsidRDefault="00AD1941" w:rsidP="00AD1941">
      <w:r>
        <w:t xml:space="preserve">Når partene ønsker å henvende seg til hverandre om forhold rundt denne avtalen skal dette gjøres til kontaktpersoner og via </w:t>
      </w:r>
      <w:r w:rsidR="006C78AE">
        <w:t xml:space="preserve">e-post </w:t>
      </w:r>
      <w:r w:rsidR="00AA0C6D">
        <w:t>o</w:t>
      </w:r>
      <w:r>
        <w:t xml:space="preserve">ppgitt i vedlegg 3. </w:t>
      </w:r>
    </w:p>
    <w:p w14:paraId="3D2A167B" w14:textId="77777777" w:rsidR="00AD1941" w:rsidRDefault="00AD1941" w:rsidP="00AD1941"/>
    <w:p w14:paraId="12AD47A6" w14:textId="77777777" w:rsidR="00AD1941" w:rsidRDefault="00AD1941" w:rsidP="00AD1941">
      <w:pPr>
        <w:pStyle w:val="Overskrift4"/>
        <w:numPr>
          <w:ilvl w:val="0"/>
          <w:numId w:val="6"/>
        </w:numPr>
      </w:pPr>
      <w:r>
        <w:t>Undertegning</w:t>
      </w:r>
    </w:p>
    <w:p w14:paraId="1CA2726A" w14:textId="77777777" w:rsidR="00AD1941" w:rsidRDefault="00AD1941" w:rsidP="00AD1941"/>
    <w:p w14:paraId="1F0C0E72" w14:textId="77777777" w:rsidR="00AD1941" w:rsidRDefault="00AD1941" w:rsidP="00AD1941">
      <w:r>
        <w:t>Denne avtalen er undertegnet i 2 – to eksemplarer. Partene har hver sitt eksemplar.</w:t>
      </w:r>
    </w:p>
    <w:p w14:paraId="2C92FF43" w14:textId="77777777" w:rsidR="00AD1941" w:rsidRDefault="00AD1941" w:rsidP="00AD1941"/>
    <w:p w14:paraId="1E576AA2" w14:textId="77777777" w:rsidR="00AD1941" w:rsidRDefault="00AD1941" w:rsidP="00AD1941"/>
    <w:p w14:paraId="1AA292A9" w14:textId="77777777" w:rsidR="00AD1941" w:rsidRDefault="00AD1941" w:rsidP="00AD1941"/>
    <w:p w14:paraId="69E10DA5" w14:textId="77777777" w:rsidR="00AD1941" w:rsidRDefault="00AD1941" w:rsidP="00AD1941">
      <w:r>
        <w:t>Brønnøysund den……/……20……</w:t>
      </w:r>
    </w:p>
    <w:p w14:paraId="79D5723E" w14:textId="77777777" w:rsidR="00AD1941" w:rsidRDefault="00AD1941" w:rsidP="00AD1941"/>
    <w:p w14:paraId="0C8CA5AB" w14:textId="77777777" w:rsidR="00AD1941" w:rsidRDefault="00AD1941" w:rsidP="00AD1941"/>
    <w:p w14:paraId="0ABC4F64" w14:textId="77777777" w:rsidR="00AD1941" w:rsidRDefault="00AD1941" w:rsidP="00AD1941"/>
    <w:p w14:paraId="753E60A1" w14:textId="77777777" w:rsidR="00AD1941" w:rsidRDefault="00AD1941" w:rsidP="00AD1941"/>
    <w:p w14:paraId="750DEE41" w14:textId="77777777" w:rsidR="00AD1941" w:rsidRDefault="00AD1941" w:rsidP="00AD1941"/>
    <w:p w14:paraId="327A37DD" w14:textId="77777777" w:rsidR="00AD1941" w:rsidRDefault="00AD1941" w:rsidP="00AD1941">
      <w:r>
        <w:t>……………………………………..</w:t>
      </w:r>
      <w:r>
        <w:tab/>
      </w:r>
      <w:r>
        <w:tab/>
      </w:r>
      <w:r>
        <w:tab/>
        <w:t>……………………………………………..</w:t>
      </w:r>
    </w:p>
    <w:p w14:paraId="15BDE3B1" w14:textId="77777777" w:rsidR="00AD1941" w:rsidRDefault="00AD1941" w:rsidP="00AD1941">
      <w:r>
        <w:t>For Brønnøysundregistrene</w:t>
      </w:r>
      <w:r>
        <w:tab/>
      </w:r>
      <w:r>
        <w:tab/>
      </w:r>
      <w:r>
        <w:tab/>
      </w:r>
      <w:r>
        <w:tab/>
        <w:t xml:space="preserve">For </w:t>
      </w:r>
      <w:r w:rsidR="005E7C00">
        <w:t>kunde</w:t>
      </w:r>
    </w:p>
    <w:p w14:paraId="30D4BEF0" w14:textId="77777777" w:rsidR="00AD1941" w:rsidRDefault="00AD1941" w:rsidP="00AD1941"/>
    <w:p w14:paraId="6CADDB85" w14:textId="77777777" w:rsidR="00AD1941" w:rsidRDefault="00AD1941" w:rsidP="00AD1941">
      <w:pPr>
        <w:pStyle w:val="Overskrift1"/>
      </w:pPr>
    </w:p>
    <w:p w14:paraId="64CB7174" w14:textId="77777777" w:rsidR="00AD1941" w:rsidRDefault="00AD1941" w:rsidP="00AD1941">
      <w:pPr>
        <w:pStyle w:val="Overskrift1"/>
      </w:pPr>
    </w:p>
    <w:p w14:paraId="6BCC5DF5" w14:textId="77777777" w:rsidR="00AD1941" w:rsidRDefault="00AD1941" w:rsidP="00AD1941">
      <w:pPr>
        <w:pStyle w:val="Overskrift1"/>
      </w:pPr>
    </w:p>
    <w:p w14:paraId="1A3D72A6" w14:textId="77777777" w:rsidR="00AD1941" w:rsidRDefault="00AD1941" w:rsidP="00AD1941"/>
    <w:p w14:paraId="4263FA7C" w14:textId="77777777" w:rsidR="00AD1941" w:rsidRDefault="00AD1941" w:rsidP="00AD1941"/>
    <w:p w14:paraId="108D3906" w14:textId="77777777" w:rsidR="00AD1941" w:rsidRDefault="00AD1941" w:rsidP="00AD1941"/>
    <w:p w14:paraId="14D143B8" w14:textId="77777777" w:rsidR="00B032FE" w:rsidRDefault="00B032FE" w:rsidP="00AD1941">
      <w:pPr>
        <w:pStyle w:val="Overskrift1"/>
      </w:pPr>
    </w:p>
    <w:p w14:paraId="3B1FA796" w14:textId="77777777" w:rsidR="00B032FE" w:rsidRDefault="00B032FE" w:rsidP="00AD1941">
      <w:pPr>
        <w:pStyle w:val="Overskrift1"/>
      </w:pPr>
    </w:p>
    <w:p w14:paraId="486CF2BE" w14:textId="77777777" w:rsidR="00B032FE" w:rsidRDefault="00B032FE" w:rsidP="00AD1941">
      <w:pPr>
        <w:pStyle w:val="Overskrift1"/>
      </w:pPr>
    </w:p>
    <w:p w14:paraId="16A94748" w14:textId="77777777" w:rsidR="00B032FE" w:rsidRPr="00B032FE" w:rsidRDefault="00B032FE" w:rsidP="00B032FE"/>
    <w:p w14:paraId="772049FA" w14:textId="77777777" w:rsidR="00AD1941" w:rsidRDefault="00AD1941" w:rsidP="00B032FE">
      <w:pPr>
        <w:pStyle w:val="Overskrift2"/>
      </w:pPr>
      <w:r>
        <w:lastRenderedPageBreak/>
        <w:t xml:space="preserve">Vedlegg 2 </w:t>
      </w:r>
    </w:p>
    <w:p w14:paraId="2CC2FE32" w14:textId="77777777" w:rsidR="00AD1941" w:rsidRDefault="00AD1941" w:rsidP="00AD1941"/>
    <w:p w14:paraId="4F9EA01A" w14:textId="77777777" w:rsidR="00AD1941" w:rsidRDefault="00AD1941" w:rsidP="00AD1941">
      <w:pPr>
        <w:pStyle w:val="Overskrift1"/>
      </w:pPr>
      <w:r>
        <w:t>PRISER OG BETALING</w:t>
      </w:r>
    </w:p>
    <w:p w14:paraId="1370DA6B" w14:textId="77777777" w:rsidR="00AD1941" w:rsidRDefault="00AD1941" w:rsidP="00AD1941"/>
    <w:p w14:paraId="6B77ED98" w14:textId="77777777" w:rsidR="00AD1941" w:rsidRDefault="00AD1941" w:rsidP="00AD1941"/>
    <w:p w14:paraId="72E2DF4B" w14:textId="77777777" w:rsidR="00AD1941" w:rsidRDefault="00AD1941" w:rsidP="00AD1941">
      <w:r>
        <w:t>Pris for abonnementsløsningen avhenger av hvilke kunngjøringstyper som er valgt skal inngå i avtalen. Hvilke kunngjøringstyper som skal inngå i abonnementet skal gå frem av avtalens vedlegg 1.</w:t>
      </w:r>
    </w:p>
    <w:p w14:paraId="32AC8B49" w14:textId="77777777" w:rsidR="002C0471" w:rsidRDefault="002C0471" w:rsidP="00AD1941"/>
    <w:p w14:paraId="20D7B127" w14:textId="67890E38" w:rsidR="002C0471" w:rsidRDefault="002C0471" w:rsidP="00AD1941">
      <w:r>
        <w:t xml:space="preserve">Minstepris abonnement: kr. </w:t>
      </w:r>
      <w:r w:rsidR="00655463">
        <w:t>2.500,-</w:t>
      </w:r>
    </w:p>
    <w:p w14:paraId="049D42DA" w14:textId="77777777" w:rsidR="00AD1941" w:rsidRDefault="00AD1941" w:rsidP="00AD1941"/>
    <w:p w14:paraId="201A4963" w14:textId="77777777" w:rsidR="00AD1941" w:rsidRDefault="00AD1941" w:rsidP="00AD1941">
      <w:r>
        <w:t>Faktura vil bli tilsendt etterskuddsvis 2 ganger pr år.</w:t>
      </w:r>
    </w:p>
    <w:p w14:paraId="2B7E2A8A" w14:textId="77777777" w:rsidR="00AD1941" w:rsidRDefault="00AD1941" w:rsidP="00AD1941">
      <w:r>
        <w:t>Perioden 1. januar – 30. juni faktureres i juli.</w:t>
      </w:r>
    </w:p>
    <w:p w14:paraId="2232C63A" w14:textId="77777777" w:rsidR="00AD1941" w:rsidRDefault="00AD1941" w:rsidP="00AD1941">
      <w:r>
        <w:t>Perioden 1. juli – 31.desember faktureres i januar.</w:t>
      </w:r>
    </w:p>
    <w:p w14:paraId="10EB6D99" w14:textId="77777777" w:rsidR="00AD1941" w:rsidRDefault="00AD1941" w:rsidP="00AD1941"/>
    <w:p w14:paraId="32D847D9" w14:textId="5A53C353" w:rsidR="00AD1941" w:rsidRDefault="00CE4A90" w:rsidP="00AD1941">
      <w:r>
        <w:t>Offentlig myndighet mottar dataene vederlagsfritt.</w:t>
      </w:r>
    </w:p>
    <w:p w14:paraId="2E490B54" w14:textId="77777777" w:rsidR="00D130C6" w:rsidRDefault="00D130C6" w:rsidP="00AD1941"/>
    <w:p w14:paraId="43445189" w14:textId="77777777" w:rsidR="00AD1941" w:rsidRPr="00CA38F5" w:rsidRDefault="00AD1941" w:rsidP="00AD1941">
      <w:pPr>
        <w:pStyle w:val="Overskrift1"/>
        <w:rPr>
          <w:szCs w:val="22"/>
        </w:rPr>
      </w:pPr>
      <w:r w:rsidRPr="00CA38F5">
        <w:rPr>
          <w:szCs w:val="22"/>
        </w:rPr>
        <w:t>Forsinket betaling</w:t>
      </w:r>
    </w:p>
    <w:p w14:paraId="2EF8BB34" w14:textId="77777777" w:rsidR="00AD1941" w:rsidRDefault="00AD1941" w:rsidP="00AD1941">
      <w:r>
        <w:rPr>
          <w:snapToGrid w:val="0"/>
          <w:color w:val="000000"/>
        </w:rPr>
        <w:t>Ved for sen innbetaling beregnes forsinkelsesrente i samsvar med den sats som til enhver tid er fastsatt i medhold av lov om rente ved forsinket betaling.</w:t>
      </w:r>
    </w:p>
    <w:p w14:paraId="173289D8" w14:textId="77777777" w:rsidR="00AD1941" w:rsidRDefault="00AD1941" w:rsidP="00AD1941"/>
    <w:p w14:paraId="08DECFAE" w14:textId="77777777" w:rsidR="00AD1941" w:rsidRDefault="00AD1941" w:rsidP="00AD1941"/>
    <w:p w14:paraId="66D20021" w14:textId="77777777" w:rsidR="00AD1941" w:rsidRDefault="00AD1941" w:rsidP="00AD1941"/>
    <w:p w14:paraId="215BDB7D" w14:textId="77777777" w:rsidR="00AD1941" w:rsidRDefault="00AD1941" w:rsidP="00AD1941"/>
    <w:p w14:paraId="5C001AA8" w14:textId="77777777" w:rsidR="00AD1941" w:rsidRDefault="00AD1941" w:rsidP="00AD1941"/>
    <w:p w14:paraId="0B0B8D7B" w14:textId="77777777" w:rsidR="00AD1941" w:rsidRDefault="00AD1941" w:rsidP="00AD1941"/>
    <w:p w14:paraId="553F511E" w14:textId="77777777" w:rsidR="00AD1941" w:rsidRDefault="00AD1941" w:rsidP="00AD1941"/>
    <w:p w14:paraId="7917D6E5" w14:textId="77777777" w:rsidR="00AD1941" w:rsidRDefault="00AD1941" w:rsidP="00AD1941"/>
    <w:p w14:paraId="229BF7B8" w14:textId="77777777" w:rsidR="00AD1941" w:rsidRDefault="00AD1941" w:rsidP="00AD1941"/>
    <w:p w14:paraId="547B104E" w14:textId="77777777" w:rsidR="00AD1941" w:rsidRDefault="00AD1941" w:rsidP="00AD1941"/>
    <w:p w14:paraId="102D5E99" w14:textId="77777777" w:rsidR="00AD1941" w:rsidRDefault="00AD1941" w:rsidP="00AD1941"/>
    <w:p w14:paraId="3792DA64" w14:textId="77777777" w:rsidR="00AD1941" w:rsidRDefault="00AD1941" w:rsidP="00AD1941"/>
    <w:p w14:paraId="17D0FAC2" w14:textId="77777777" w:rsidR="00AD1941" w:rsidRDefault="00AD1941" w:rsidP="00AD1941"/>
    <w:p w14:paraId="4730A271" w14:textId="77777777" w:rsidR="00AD1941" w:rsidRDefault="00AD1941" w:rsidP="00AD1941"/>
    <w:p w14:paraId="2FD4AB35" w14:textId="77777777" w:rsidR="00AD1941" w:rsidRDefault="00AD1941" w:rsidP="00AD1941"/>
    <w:p w14:paraId="0CB8E826" w14:textId="77777777" w:rsidR="00AD1941" w:rsidRDefault="00AD1941" w:rsidP="00AD1941"/>
    <w:p w14:paraId="2CAEAFC1" w14:textId="77777777" w:rsidR="00AD1941" w:rsidRDefault="00AD1941" w:rsidP="00AD1941"/>
    <w:p w14:paraId="4499508F" w14:textId="77777777" w:rsidR="00AD1941" w:rsidRDefault="00AD1941" w:rsidP="00AD1941"/>
    <w:p w14:paraId="48B468CC" w14:textId="77777777" w:rsidR="00AD1941" w:rsidRDefault="00AD1941" w:rsidP="00AD1941"/>
    <w:p w14:paraId="4C2534B2" w14:textId="77777777" w:rsidR="00AD1941" w:rsidRDefault="00AD1941" w:rsidP="00AD1941"/>
    <w:p w14:paraId="4A6381A8" w14:textId="77777777" w:rsidR="00AD1941" w:rsidRDefault="00AD1941" w:rsidP="00AD1941"/>
    <w:p w14:paraId="6671E092" w14:textId="77777777" w:rsidR="00AD1941" w:rsidRDefault="00AD1941" w:rsidP="00AD1941"/>
    <w:p w14:paraId="39C13960" w14:textId="77777777" w:rsidR="00AD1941" w:rsidRDefault="00AD1941" w:rsidP="00AD1941"/>
    <w:p w14:paraId="44C2E6C6" w14:textId="77777777" w:rsidR="00AD1941" w:rsidRDefault="00AD1941" w:rsidP="00AD1941"/>
    <w:p w14:paraId="041C1E0A" w14:textId="77777777" w:rsidR="00AD1941" w:rsidRDefault="00AD1941" w:rsidP="00AD1941"/>
    <w:p w14:paraId="45B90C85" w14:textId="77777777" w:rsidR="00AD1941" w:rsidRDefault="00AD1941" w:rsidP="00AD1941"/>
    <w:p w14:paraId="67222E92" w14:textId="77777777" w:rsidR="00AD1941" w:rsidRDefault="00AD1941" w:rsidP="00AD1941"/>
    <w:p w14:paraId="2561723B" w14:textId="77777777" w:rsidR="00AD1941" w:rsidRDefault="00AD1941" w:rsidP="00AD1941"/>
    <w:p w14:paraId="2667F716" w14:textId="77777777" w:rsidR="00AD1941" w:rsidRDefault="00AD1941" w:rsidP="00AD1941"/>
    <w:p w14:paraId="7D7EBC90" w14:textId="77777777" w:rsidR="00AD1941" w:rsidRDefault="00AD1941" w:rsidP="00AD1941"/>
    <w:p w14:paraId="0214DBA6" w14:textId="77777777" w:rsidR="00AD1941" w:rsidRDefault="00AD1941" w:rsidP="00AD1941"/>
    <w:p w14:paraId="753B222E" w14:textId="77777777" w:rsidR="00AD1941" w:rsidRDefault="00AD1941" w:rsidP="00AD1941">
      <w:pPr>
        <w:pStyle w:val="Overskrift2"/>
      </w:pPr>
      <w:r>
        <w:t>Vedlegg 3</w:t>
      </w:r>
    </w:p>
    <w:p w14:paraId="789B255D" w14:textId="77777777" w:rsidR="00AD1941" w:rsidRDefault="00AD1941" w:rsidP="00AD1941"/>
    <w:p w14:paraId="72F54BDB" w14:textId="1BF211AA" w:rsidR="00AD1941" w:rsidRDefault="00AD1941" w:rsidP="00AD1941">
      <w:pPr>
        <w:pStyle w:val="Overskrift1"/>
      </w:pPr>
      <w:r>
        <w:t>KONTAK</w:t>
      </w:r>
      <w:r w:rsidR="00634440">
        <w:t xml:space="preserve">TINFORMASJON </w:t>
      </w:r>
    </w:p>
    <w:p w14:paraId="476C0020" w14:textId="77777777" w:rsidR="00AD1941" w:rsidRDefault="00AD1941" w:rsidP="00AD1941">
      <w:pPr>
        <w:rPr>
          <w:b/>
        </w:rPr>
      </w:pPr>
    </w:p>
    <w:p w14:paraId="154DB74D" w14:textId="77777777" w:rsidR="00CB50C7" w:rsidRPr="00CB50C7" w:rsidRDefault="00CB50C7" w:rsidP="00CB50C7">
      <w:pPr>
        <w:rPr>
          <w:b/>
          <w:bCs/>
        </w:rPr>
      </w:pPr>
      <w:r w:rsidRPr="00CB50C7">
        <w:rPr>
          <w:b/>
          <w:bCs/>
        </w:rPr>
        <w:t>Kontaktinformasjon hos Brønnøysundregistrene</w:t>
      </w:r>
    </w:p>
    <w:p w14:paraId="027FCDB9" w14:textId="77777777" w:rsidR="00634440" w:rsidRDefault="00634440" w:rsidP="00CB50C7">
      <w:pPr>
        <w:rPr>
          <w:bCs/>
        </w:rPr>
      </w:pPr>
    </w:p>
    <w:p w14:paraId="29E0B038" w14:textId="081FC95A" w:rsidR="00634440" w:rsidRPr="00634440" w:rsidRDefault="00634440" w:rsidP="00CB50C7">
      <w:pPr>
        <w:rPr>
          <w:rStyle w:val="Hyperkobling"/>
          <w:bCs/>
        </w:rPr>
      </w:pPr>
      <w:r>
        <w:rPr>
          <w:bCs/>
        </w:rPr>
        <w:t xml:space="preserve">Alle henvendelser </w:t>
      </w:r>
      <w:r w:rsidR="003D12D9">
        <w:rPr>
          <w:bCs/>
        </w:rPr>
        <w:t>som gjelder</w:t>
      </w:r>
      <w:r>
        <w:rPr>
          <w:bCs/>
        </w:rPr>
        <w:t xml:space="preserve"> denne avtalen sendes til epost: </w:t>
      </w:r>
      <w:r>
        <w:rPr>
          <w:bCs/>
        </w:rPr>
        <w:fldChar w:fldCharType="begin"/>
      </w:r>
      <w:r>
        <w:rPr>
          <w:bCs/>
        </w:rPr>
        <w:instrText>HYPERLINK "mailto:Fagstillinger@brreg.no"</w:instrText>
      </w:r>
      <w:r>
        <w:rPr>
          <w:bCs/>
        </w:rPr>
      </w:r>
      <w:r>
        <w:rPr>
          <w:bCs/>
        </w:rPr>
        <w:fldChar w:fldCharType="separate"/>
      </w:r>
      <w:r w:rsidRPr="00634440">
        <w:rPr>
          <w:rStyle w:val="Hyperkobling"/>
          <w:bCs/>
        </w:rPr>
        <w:t>Fagstillinger@brreg.no</w:t>
      </w:r>
    </w:p>
    <w:p w14:paraId="37C7D85F" w14:textId="0B2F8DD7" w:rsidR="00634440" w:rsidRDefault="00634440" w:rsidP="00CB50C7">
      <w:pPr>
        <w:rPr>
          <w:bCs/>
        </w:rPr>
      </w:pPr>
      <w:r>
        <w:rPr>
          <w:bCs/>
        </w:rPr>
        <w:fldChar w:fldCharType="end"/>
      </w:r>
    </w:p>
    <w:p w14:paraId="2F33C449" w14:textId="2977B54C" w:rsidR="00CB50C7" w:rsidRPr="00CB50C7" w:rsidRDefault="00CB50C7" w:rsidP="00CB50C7">
      <w:pPr>
        <w:rPr>
          <w:bCs/>
        </w:rPr>
      </w:pPr>
      <w:r w:rsidRPr="00CB50C7">
        <w:rPr>
          <w:bCs/>
        </w:rPr>
        <w:t xml:space="preserve">Faglig kontaktperson: Kari Bjørkås Westerberg </w:t>
      </w:r>
    </w:p>
    <w:p w14:paraId="2BB45DE8" w14:textId="505B6435" w:rsidR="00AD1941" w:rsidRDefault="00CB50C7" w:rsidP="00AD1941">
      <w:pPr>
        <w:rPr>
          <w:bCs/>
        </w:rPr>
      </w:pPr>
      <w:r w:rsidRPr="00CB50C7">
        <w:rPr>
          <w:bCs/>
        </w:rPr>
        <w:tab/>
        <w:t xml:space="preserve"> </w:t>
      </w:r>
    </w:p>
    <w:p w14:paraId="4183585C" w14:textId="77777777" w:rsidR="00CB50C7" w:rsidRDefault="00CB50C7" w:rsidP="00AD1941">
      <w:pPr>
        <w:rPr>
          <w:bCs/>
        </w:rPr>
      </w:pPr>
    </w:p>
    <w:p w14:paraId="66E19B69" w14:textId="77777777" w:rsidR="00CB50C7" w:rsidRPr="00CB50C7" w:rsidRDefault="00CB50C7" w:rsidP="00CB50C7">
      <w:pPr>
        <w:rPr>
          <w:b/>
          <w:bCs/>
        </w:rPr>
      </w:pPr>
      <w:r w:rsidRPr="00CB50C7">
        <w:rPr>
          <w:b/>
          <w:bCs/>
        </w:rPr>
        <w:t xml:space="preserve">Kontaktinformasjon hos kunden: </w:t>
      </w:r>
    </w:p>
    <w:p w14:paraId="7813EAC0" w14:textId="77777777" w:rsidR="00CB50C7" w:rsidRPr="00CB50C7" w:rsidRDefault="00CB50C7" w:rsidP="00CB50C7">
      <w:pPr>
        <w:rPr>
          <w:bCs/>
        </w:rPr>
      </w:pPr>
      <w:r w:rsidRPr="00CB50C7">
        <w:rPr>
          <w:bCs/>
        </w:rPr>
        <w:t xml:space="preserve">Faglig kontaktperson: </w:t>
      </w:r>
    </w:p>
    <w:p w14:paraId="2F21BF43" w14:textId="77777777" w:rsidR="00CB50C7" w:rsidRPr="00CB50C7" w:rsidRDefault="00CB50C7" w:rsidP="00CB50C7">
      <w:pPr>
        <w:rPr>
          <w:bCs/>
        </w:rPr>
      </w:pPr>
      <w:r w:rsidRPr="00CB50C7">
        <w:rPr>
          <w:bCs/>
        </w:rPr>
        <w:tab/>
      </w:r>
    </w:p>
    <w:p w14:paraId="3CB33C64" w14:textId="77777777" w:rsidR="00CB50C7" w:rsidRPr="00CB50C7" w:rsidRDefault="00CB50C7" w:rsidP="00CB50C7">
      <w:pPr>
        <w:rPr>
          <w:bCs/>
        </w:rPr>
      </w:pPr>
      <w:r w:rsidRPr="00CB50C7">
        <w:rPr>
          <w:bCs/>
        </w:rPr>
        <w:tab/>
        <w:t xml:space="preserve">Telefon: </w:t>
      </w:r>
    </w:p>
    <w:p w14:paraId="43209401" w14:textId="77777777" w:rsidR="00CB50C7" w:rsidRPr="002F4B18" w:rsidRDefault="00CB50C7" w:rsidP="00CB50C7">
      <w:pPr>
        <w:rPr>
          <w:bCs/>
        </w:rPr>
      </w:pPr>
      <w:r w:rsidRPr="00CB50C7">
        <w:rPr>
          <w:bCs/>
        </w:rPr>
        <w:tab/>
      </w:r>
      <w:r w:rsidRPr="002F4B18">
        <w:rPr>
          <w:bCs/>
        </w:rPr>
        <w:t>E-post:</w:t>
      </w:r>
    </w:p>
    <w:p w14:paraId="53DAD5BC" w14:textId="77777777" w:rsidR="00CB50C7" w:rsidRPr="002F4B18" w:rsidRDefault="00CB50C7" w:rsidP="00CB50C7">
      <w:pPr>
        <w:rPr>
          <w:bCs/>
        </w:rPr>
      </w:pPr>
    </w:p>
    <w:p w14:paraId="0D46724E" w14:textId="77777777" w:rsidR="00CB50C7" w:rsidRPr="00CB50C7" w:rsidRDefault="00CB50C7" w:rsidP="00CB50C7">
      <w:pPr>
        <w:rPr>
          <w:bCs/>
        </w:rPr>
      </w:pPr>
      <w:r w:rsidRPr="002F4B18">
        <w:rPr>
          <w:bCs/>
        </w:rPr>
        <w:t xml:space="preserve">Teknisk </w:t>
      </w:r>
      <w:r w:rsidRPr="00CB50C7">
        <w:rPr>
          <w:bCs/>
        </w:rPr>
        <w:t xml:space="preserve">kontaktperson: </w:t>
      </w:r>
    </w:p>
    <w:p w14:paraId="629BC81E" w14:textId="77777777" w:rsidR="00CB50C7" w:rsidRPr="00CB50C7" w:rsidRDefault="00CB50C7" w:rsidP="00CB50C7">
      <w:pPr>
        <w:rPr>
          <w:bCs/>
        </w:rPr>
      </w:pPr>
      <w:r w:rsidRPr="00CB50C7">
        <w:rPr>
          <w:bCs/>
        </w:rPr>
        <w:tab/>
      </w:r>
    </w:p>
    <w:p w14:paraId="0D590011" w14:textId="77777777" w:rsidR="00CB50C7" w:rsidRPr="00CB50C7" w:rsidRDefault="00CB50C7" w:rsidP="00CB50C7">
      <w:pPr>
        <w:rPr>
          <w:bCs/>
        </w:rPr>
      </w:pPr>
      <w:r w:rsidRPr="00CB50C7">
        <w:rPr>
          <w:bCs/>
        </w:rPr>
        <w:tab/>
        <w:t xml:space="preserve">Telefon: </w:t>
      </w:r>
    </w:p>
    <w:p w14:paraId="2A64457F" w14:textId="77777777" w:rsidR="00CB50C7" w:rsidRPr="002F4B18" w:rsidRDefault="00CB50C7" w:rsidP="00CB50C7">
      <w:pPr>
        <w:rPr>
          <w:bCs/>
        </w:rPr>
      </w:pPr>
      <w:r w:rsidRPr="00CB50C7">
        <w:rPr>
          <w:bCs/>
        </w:rPr>
        <w:tab/>
      </w:r>
      <w:r w:rsidRPr="002F4B18">
        <w:rPr>
          <w:bCs/>
        </w:rPr>
        <w:t>E-post:</w:t>
      </w:r>
    </w:p>
    <w:p w14:paraId="63CAF140" w14:textId="77777777" w:rsidR="00CB50C7" w:rsidRPr="002F4B18" w:rsidRDefault="00CB50C7" w:rsidP="00CB50C7">
      <w:pPr>
        <w:rPr>
          <w:bCs/>
        </w:rPr>
      </w:pPr>
    </w:p>
    <w:p w14:paraId="7B961577" w14:textId="77777777" w:rsidR="00CB50C7" w:rsidRPr="002F4B18" w:rsidRDefault="00CB50C7" w:rsidP="00CB50C7">
      <w:pPr>
        <w:rPr>
          <w:bCs/>
        </w:rPr>
      </w:pPr>
    </w:p>
    <w:p w14:paraId="47C261AD" w14:textId="77777777" w:rsidR="00CB50C7" w:rsidRDefault="00CB50C7" w:rsidP="00AD1941">
      <w:pPr>
        <w:rPr>
          <w:bCs/>
        </w:rPr>
      </w:pPr>
    </w:p>
    <w:p w14:paraId="072A15F9" w14:textId="77777777" w:rsidR="00D130C6" w:rsidRDefault="00D130C6" w:rsidP="00AD1941">
      <w:pPr>
        <w:rPr>
          <w:bCs/>
        </w:rPr>
      </w:pPr>
    </w:p>
    <w:p w14:paraId="7499A90D" w14:textId="77777777" w:rsidR="00D130C6" w:rsidRDefault="00D130C6" w:rsidP="00AD1941">
      <w:pPr>
        <w:rPr>
          <w:bCs/>
        </w:rPr>
      </w:pPr>
    </w:p>
    <w:p w14:paraId="45F74F62" w14:textId="77777777" w:rsidR="00D130C6" w:rsidRDefault="00D130C6" w:rsidP="00AD1941">
      <w:pPr>
        <w:rPr>
          <w:bCs/>
        </w:rPr>
      </w:pPr>
    </w:p>
    <w:p w14:paraId="3BAD3F97" w14:textId="77777777" w:rsidR="00D130C6" w:rsidRDefault="00D130C6" w:rsidP="00AD1941">
      <w:pPr>
        <w:rPr>
          <w:bCs/>
        </w:rPr>
      </w:pPr>
    </w:p>
    <w:p w14:paraId="006D474C" w14:textId="77777777" w:rsidR="00D130C6" w:rsidRDefault="00D130C6" w:rsidP="00AD1941">
      <w:pPr>
        <w:rPr>
          <w:bCs/>
        </w:rPr>
      </w:pPr>
    </w:p>
    <w:p w14:paraId="7B54CE00" w14:textId="77777777" w:rsidR="00D130C6" w:rsidRDefault="00D130C6" w:rsidP="00AD1941">
      <w:pPr>
        <w:rPr>
          <w:bCs/>
        </w:rPr>
      </w:pPr>
    </w:p>
    <w:p w14:paraId="7F6FDA52" w14:textId="77777777" w:rsidR="00D130C6" w:rsidRDefault="00D130C6" w:rsidP="00AD1941">
      <w:pPr>
        <w:rPr>
          <w:bCs/>
        </w:rPr>
      </w:pPr>
    </w:p>
    <w:p w14:paraId="01177EFE" w14:textId="77777777" w:rsidR="00D130C6" w:rsidRDefault="00D130C6" w:rsidP="00AD1941">
      <w:pPr>
        <w:rPr>
          <w:bCs/>
        </w:rPr>
      </w:pPr>
    </w:p>
    <w:p w14:paraId="7D6F8BD8" w14:textId="77777777" w:rsidR="00D130C6" w:rsidRDefault="00D130C6" w:rsidP="00AD1941">
      <w:pPr>
        <w:rPr>
          <w:bCs/>
        </w:rPr>
      </w:pPr>
    </w:p>
    <w:p w14:paraId="3B54D8CD" w14:textId="77777777" w:rsidR="00D130C6" w:rsidRDefault="00D130C6" w:rsidP="00AD1941">
      <w:pPr>
        <w:rPr>
          <w:bCs/>
        </w:rPr>
      </w:pPr>
    </w:p>
    <w:p w14:paraId="410E151A" w14:textId="77777777" w:rsidR="00D130C6" w:rsidRDefault="00D130C6" w:rsidP="00AD1941">
      <w:pPr>
        <w:rPr>
          <w:bCs/>
        </w:rPr>
      </w:pPr>
    </w:p>
    <w:p w14:paraId="544C5E1C" w14:textId="77777777" w:rsidR="00D130C6" w:rsidRDefault="00D130C6" w:rsidP="00AD1941">
      <w:pPr>
        <w:rPr>
          <w:bCs/>
        </w:rPr>
      </w:pPr>
    </w:p>
    <w:p w14:paraId="10C345F2" w14:textId="77777777" w:rsidR="00D130C6" w:rsidRDefault="00D130C6" w:rsidP="00AD1941">
      <w:pPr>
        <w:rPr>
          <w:bCs/>
        </w:rPr>
      </w:pPr>
    </w:p>
    <w:p w14:paraId="2E5F0C5D" w14:textId="77777777" w:rsidR="00D130C6" w:rsidRDefault="00D130C6" w:rsidP="00AD1941">
      <w:pPr>
        <w:rPr>
          <w:bCs/>
        </w:rPr>
      </w:pPr>
    </w:p>
    <w:p w14:paraId="0F6A0F26" w14:textId="77777777" w:rsidR="00D130C6" w:rsidRDefault="00D130C6" w:rsidP="00AD1941">
      <w:pPr>
        <w:rPr>
          <w:bCs/>
        </w:rPr>
      </w:pPr>
    </w:p>
    <w:p w14:paraId="72D3E398" w14:textId="77777777" w:rsidR="00D130C6" w:rsidRDefault="00D130C6" w:rsidP="00AD1941">
      <w:pPr>
        <w:rPr>
          <w:bCs/>
        </w:rPr>
      </w:pPr>
    </w:p>
    <w:p w14:paraId="45CF204D" w14:textId="77777777" w:rsidR="00D130C6" w:rsidRDefault="00D130C6" w:rsidP="00AD1941">
      <w:pPr>
        <w:rPr>
          <w:bCs/>
        </w:rPr>
      </w:pPr>
    </w:p>
    <w:p w14:paraId="3616FAF9" w14:textId="77777777" w:rsidR="00D130C6" w:rsidRDefault="00D130C6" w:rsidP="00AD1941">
      <w:pPr>
        <w:rPr>
          <w:bCs/>
        </w:rPr>
      </w:pPr>
    </w:p>
    <w:p w14:paraId="2AA6E37F" w14:textId="77777777" w:rsidR="00D130C6" w:rsidRDefault="00D130C6" w:rsidP="00AD1941">
      <w:pPr>
        <w:rPr>
          <w:bCs/>
        </w:rPr>
      </w:pPr>
    </w:p>
    <w:p w14:paraId="5F724C16" w14:textId="77777777" w:rsidR="00D130C6" w:rsidRDefault="00D130C6" w:rsidP="00AD1941">
      <w:pPr>
        <w:rPr>
          <w:bCs/>
        </w:rPr>
      </w:pPr>
    </w:p>
    <w:p w14:paraId="3EDDD6BD" w14:textId="6CC76A9A" w:rsidR="00D130C6" w:rsidRDefault="003D12D9" w:rsidP="00D130C6">
      <w:pPr>
        <w:pStyle w:val="Overskrift2"/>
      </w:pPr>
      <w:r>
        <w:br w:type="page"/>
      </w:r>
      <w:r w:rsidR="00D130C6">
        <w:lastRenderedPageBreak/>
        <w:t xml:space="preserve">Vedlegg 4 </w:t>
      </w:r>
    </w:p>
    <w:p w14:paraId="5F83D5F8" w14:textId="77777777" w:rsidR="00D130C6" w:rsidRDefault="00D130C6" w:rsidP="00D130C6"/>
    <w:p w14:paraId="5FB4659B" w14:textId="77777777" w:rsidR="00D130C6" w:rsidRDefault="00D130C6" w:rsidP="00D130C6">
      <w:pPr>
        <w:pStyle w:val="Overskrift1"/>
      </w:pPr>
      <w:r>
        <w:t>Endringer</w:t>
      </w:r>
    </w:p>
    <w:p w14:paraId="26AAD556" w14:textId="77777777" w:rsidR="008819CC" w:rsidRDefault="008819CC" w:rsidP="008819CC"/>
    <w:p w14:paraId="02C6F88C" w14:textId="77777777" w:rsidR="006C78AE" w:rsidRPr="006C78AE" w:rsidRDefault="008819CC" w:rsidP="008819CC">
      <w:pPr>
        <w:rPr>
          <w:b/>
          <w:bCs/>
        </w:rPr>
      </w:pPr>
      <w:r w:rsidRPr="006C78AE">
        <w:rPr>
          <w:b/>
          <w:bCs/>
        </w:rPr>
        <w:t xml:space="preserve">1.1.2025 </w:t>
      </w:r>
    </w:p>
    <w:p w14:paraId="2639BE18" w14:textId="77777777" w:rsidR="006C78AE" w:rsidRDefault="006C78AE" w:rsidP="008819CC"/>
    <w:p w14:paraId="103E7125" w14:textId="77777777" w:rsidR="006C78AE" w:rsidRDefault="008819CC" w:rsidP="008819CC">
      <w:r>
        <w:t xml:space="preserve">Ny kunngjøring fra Løsøreregisteret, </w:t>
      </w:r>
      <w:r w:rsidR="00415A01">
        <w:t>å</w:t>
      </w:r>
      <w:r>
        <w:t>pning av gjeldsforhandling</w:t>
      </w:r>
      <w:r w:rsidR="00DC3BE9">
        <w:t>.</w:t>
      </w:r>
    </w:p>
    <w:p w14:paraId="46875B6D" w14:textId="77777777" w:rsidR="00DC3BE9" w:rsidRDefault="00DC3BE9" w:rsidP="008819CC">
      <w:r>
        <w:t xml:space="preserve">Denne kunngjøringstypen gjelder </w:t>
      </w:r>
      <w:r w:rsidR="005E2F45">
        <w:t xml:space="preserve">åpning av gjeldsforhandling for </w:t>
      </w:r>
      <w:r w:rsidR="0086491C">
        <w:t>privat</w:t>
      </w:r>
      <w:r>
        <w:t>personer</w:t>
      </w:r>
      <w:r w:rsidR="0086491C">
        <w:t xml:space="preserve"> etter gjeldsordningsloven</w:t>
      </w:r>
      <w:r>
        <w:t>.</w:t>
      </w:r>
    </w:p>
    <w:p w14:paraId="51CB4D46" w14:textId="77777777" w:rsidR="008819CC" w:rsidRDefault="008819CC" w:rsidP="008819CC"/>
    <w:p w14:paraId="7F6046C0" w14:textId="77777777" w:rsidR="008819CC" w:rsidRDefault="0048629E" w:rsidP="008819CC">
      <w:r w:rsidRPr="0048629E">
        <w:t>Kunden vil motta en slette-xml når kunngjøringen skal slettes. Kunngjøringen skal senest slettes etter ett år.</w:t>
      </w:r>
    </w:p>
    <w:p w14:paraId="2B87292A" w14:textId="77777777" w:rsidR="0048629E" w:rsidRPr="008819CC" w:rsidRDefault="0048629E" w:rsidP="008819CC"/>
    <w:p w14:paraId="7B42FC02" w14:textId="77777777" w:rsidR="004D0EF9" w:rsidRPr="004D0EF9" w:rsidRDefault="00415A01" w:rsidP="004D0EF9">
      <w:r>
        <w:t>Bemerk</w:t>
      </w:r>
      <w:r w:rsidR="008819CC">
        <w:t xml:space="preserve"> at</w:t>
      </w:r>
      <w:r w:rsidR="008819CC" w:rsidRPr="008819CC">
        <w:t xml:space="preserve"> </w:t>
      </w:r>
      <w:r w:rsidR="008819CC">
        <w:t xml:space="preserve">når kunngjøring av </w:t>
      </w:r>
      <w:r w:rsidR="0032074A">
        <w:t>"åp</w:t>
      </w:r>
      <w:r w:rsidR="008819CC" w:rsidRPr="008819CC">
        <w:t>ning av gjeldsforhandling</w:t>
      </w:r>
      <w:r w:rsidR="0032074A">
        <w:t>"</w:t>
      </w:r>
      <w:r w:rsidR="008819CC" w:rsidRPr="008819CC">
        <w:t xml:space="preserve"> utgår</w:t>
      </w:r>
      <w:r w:rsidR="008819CC">
        <w:t>, skal denne kunngjøringen</w:t>
      </w:r>
      <w:r w:rsidR="008819CC" w:rsidRPr="008819CC">
        <w:t xml:space="preserve"> </w:t>
      </w:r>
      <w:r w:rsidR="008819CC" w:rsidRPr="008819CC">
        <w:rPr>
          <w:b/>
          <w:bCs/>
        </w:rPr>
        <w:t>fjernes helt</w:t>
      </w:r>
      <w:r w:rsidR="008819CC" w:rsidRPr="008819CC">
        <w:t>.</w:t>
      </w:r>
      <w:r w:rsidR="009746E4">
        <w:t xml:space="preserve"> </w:t>
      </w:r>
      <w:r w:rsidR="004D0EF9" w:rsidRPr="004D0EF9">
        <w:t xml:space="preserve">Sletting </w:t>
      </w:r>
      <w:r>
        <w:t>skjer</w:t>
      </w:r>
      <w:r w:rsidRPr="004D0EF9">
        <w:t xml:space="preserve"> </w:t>
      </w:r>
      <w:r w:rsidR="004D0EF9" w:rsidRPr="004D0EF9">
        <w:t>etter reglene i gjeldsordningsloven § 7-1 første ledd</w:t>
      </w:r>
      <w:r w:rsidR="009746E4">
        <w:t xml:space="preserve"> </w:t>
      </w:r>
      <w:r w:rsidR="009746E4" w:rsidRPr="004D0EF9">
        <w:t>(</w:t>
      </w:r>
      <w:r>
        <w:t>ikrafttredelse</w:t>
      </w:r>
      <w:r w:rsidR="009746E4" w:rsidRPr="004D0EF9">
        <w:t xml:space="preserve"> </w:t>
      </w:r>
      <w:r w:rsidR="009746E4">
        <w:t>fra 01.01.2025</w:t>
      </w:r>
      <w:r w:rsidR="009746E4" w:rsidRPr="004D0EF9">
        <w:t>)</w:t>
      </w:r>
      <w:r w:rsidR="009746E4">
        <w:t>.</w:t>
      </w:r>
    </w:p>
    <w:p w14:paraId="53CACB11" w14:textId="77777777" w:rsidR="008819CC" w:rsidRPr="008819CC" w:rsidRDefault="008819CC" w:rsidP="008819CC">
      <w:pPr>
        <w:rPr>
          <w:color w:val="FF0000"/>
        </w:rPr>
      </w:pPr>
      <w:r>
        <w:t xml:space="preserve"> </w:t>
      </w:r>
    </w:p>
    <w:p w14:paraId="25DD2C36" w14:textId="77777777" w:rsidR="008819CC" w:rsidRPr="008819CC" w:rsidRDefault="008819CC" w:rsidP="008819CC"/>
    <w:sectPr w:rsidR="008819CC" w:rsidRPr="008819CC" w:rsidSect="00CB50C7">
      <w:headerReference w:type="even" r:id="rId10"/>
      <w:headerReference w:type="default" r:id="rId11"/>
      <w:headerReference w:type="first" r:id="rId12"/>
      <w:pgSz w:w="11906" w:h="16838" w:code="9"/>
      <w:pgMar w:top="1361" w:right="1304" w:bottom="1928" w:left="1701" w:header="685" w:footer="43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2F52E" w14:textId="77777777" w:rsidR="00E94787" w:rsidRDefault="00E94787">
      <w:r>
        <w:separator/>
      </w:r>
    </w:p>
  </w:endnote>
  <w:endnote w:type="continuationSeparator" w:id="0">
    <w:p w14:paraId="7373D21A" w14:textId="77777777" w:rsidR="00E94787" w:rsidRDefault="00E9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05CD0" w14:textId="77777777" w:rsidR="00E94787" w:rsidRDefault="00E94787">
      <w:r>
        <w:separator/>
      </w:r>
    </w:p>
  </w:footnote>
  <w:footnote w:type="continuationSeparator" w:id="0">
    <w:p w14:paraId="1CC4DD27" w14:textId="77777777" w:rsidR="00E94787" w:rsidRDefault="00E94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4DF07" w14:textId="77777777" w:rsidR="003D12D9" w:rsidRDefault="003D12D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940F" w14:textId="77777777" w:rsidR="00B07D8A" w:rsidRDefault="00B07D8A">
    <w:pPr>
      <w:jc w:val="right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14:paraId="072DD174" w14:textId="77777777" w:rsidR="00B07D8A" w:rsidRDefault="00B07D8A"/>
  <w:p w14:paraId="03C905FE" w14:textId="77777777" w:rsidR="00B07D8A" w:rsidRDefault="00B07D8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F025" w14:textId="77777777" w:rsidR="003D12D9" w:rsidRDefault="003D12D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D522A12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026DFD"/>
    <w:multiLevelType w:val="hybridMultilevel"/>
    <w:tmpl w:val="D9E4A962"/>
    <w:lvl w:ilvl="0" w:tplc="6374B8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F634E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A977C06"/>
    <w:multiLevelType w:val="singleLevel"/>
    <w:tmpl w:val="88605BD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5D7471FB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17E5EBE"/>
    <w:multiLevelType w:val="singleLevel"/>
    <w:tmpl w:val="2CFC3D02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6" w15:restartNumberingAfterBreak="0">
    <w:nsid w:val="737179D2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7696018">
    <w:abstractNumId w:val="0"/>
  </w:num>
  <w:num w:numId="2" w16cid:durableId="838692993">
    <w:abstractNumId w:val="0"/>
  </w:num>
  <w:num w:numId="3" w16cid:durableId="1622611981">
    <w:abstractNumId w:val="2"/>
  </w:num>
  <w:num w:numId="4" w16cid:durableId="1906648852">
    <w:abstractNumId w:val="4"/>
  </w:num>
  <w:num w:numId="5" w16cid:durableId="1952005485">
    <w:abstractNumId w:val="6"/>
  </w:num>
  <w:num w:numId="6" w16cid:durableId="962923261">
    <w:abstractNumId w:val="3"/>
  </w:num>
  <w:num w:numId="7" w16cid:durableId="1205827476">
    <w:abstractNumId w:val="5"/>
  </w:num>
  <w:num w:numId="8" w16cid:durableId="1106122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1941"/>
    <w:rsid w:val="00042654"/>
    <w:rsid w:val="00043F5A"/>
    <w:rsid w:val="00047FC5"/>
    <w:rsid w:val="0007720F"/>
    <w:rsid w:val="00106F49"/>
    <w:rsid w:val="00181563"/>
    <w:rsid w:val="0019772B"/>
    <w:rsid w:val="001B1376"/>
    <w:rsid w:val="001E6342"/>
    <w:rsid w:val="00231BF6"/>
    <w:rsid w:val="00254C58"/>
    <w:rsid w:val="002817EC"/>
    <w:rsid w:val="002C0471"/>
    <w:rsid w:val="002D27C1"/>
    <w:rsid w:val="002E1A67"/>
    <w:rsid w:val="002F4B18"/>
    <w:rsid w:val="00300BEA"/>
    <w:rsid w:val="0032074A"/>
    <w:rsid w:val="00335AFE"/>
    <w:rsid w:val="00351539"/>
    <w:rsid w:val="00375B84"/>
    <w:rsid w:val="00391666"/>
    <w:rsid w:val="003A0F55"/>
    <w:rsid w:val="003B2D5B"/>
    <w:rsid w:val="003D0C1A"/>
    <w:rsid w:val="003D12D9"/>
    <w:rsid w:val="003E57B0"/>
    <w:rsid w:val="00407329"/>
    <w:rsid w:val="00415A01"/>
    <w:rsid w:val="00425826"/>
    <w:rsid w:val="00426C20"/>
    <w:rsid w:val="00441316"/>
    <w:rsid w:val="00471604"/>
    <w:rsid w:val="004763DB"/>
    <w:rsid w:val="0048629E"/>
    <w:rsid w:val="004B4106"/>
    <w:rsid w:val="004C22F0"/>
    <w:rsid w:val="004C6908"/>
    <w:rsid w:val="004D0EF9"/>
    <w:rsid w:val="005207E5"/>
    <w:rsid w:val="005513AF"/>
    <w:rsid w:val="00555548"/>
    <w:rsid w:val="005D4283"/>
    <w:rsid w:val="005E2F45"/>
    <w:rsid w:val="005E739D"/>
    <w:rsid w:val="005E7C00"/>
    <w:rsid w:val="005F36DE"/>
    <w:rsid w:val="00624650"/>
    <w:rsid w:val="00626B12"/>
    <w:rsid w:val="00634440"/>
    <w:rsid w:val="00655463"/>
    <w:rsid w:val="00677C78"/>
    <w:rsid w:val="006A0E7E"/>
    <w:rsid w:val="006C78AE"/>
    <w:rsid w:val="006F7EC8"/>
    <w:rsid w:val="00713DFE"/>
    <w:rsid w:val="007219E5"/>
    <w:rsid w:val="00744854"/>
    <w:rsid w:val="00781DC7"/>
    <w:rsid w:val="007E0C54"/>
    <w:rsid w:val="007E4C3F"/>
    <w:rsid w:val="007F4AB0"/>
    <w:rsid w:val="0080794B"/>
    <w:rsid w:val="008117F8"/>
    <w:rsid w:val="008270C7"/>
    <w:rsid w:val="008537F4"/>
    <w:rsid w:val="0086491C"/>
    <w:rsid w:val="008819CC"/>
    <w:rsid w:val="00886C03"/>
    <w:rsid w:val="008969B1"/>
    <w:rsid w:val="008C254B"/>
    <w:rsid w:val="00923401"/>
    <w:rsid w:val="00932435"/>
    <w:rsid w:val="009527B6"/>
    <w:rsid w:val="00955775"/>
    <w:rsid w:val="00956F3C"/>
    <w:rsid w:val="009667FB"/>
    <w:rsid w:val="009746E4"/>
    <w:rsid w:val="0098785A"/>
    <w:rsid w:val="00997AEC"/>
    <w:rsid w:val="009D25F5"/>
    <w:rsid w:val="009E5B73"/>
    <w:rsid w:val="00A05EF8"/>
    <w:rsid w:val="00A34F46"/>
    <w:rsid w:val="00A4558C"/>
    <w:rsid w:val="00A5244D"/>
    <w:rsid w:val="00A7287B"/>
    <w:rsid w:val="00A8060C"/>
    <w:rsid w:val="00A97535"/>
    <w:rsid w:val="00AA0C6D"/>
    <w:rsid w:val="00AA33E4"/>
    <w:rsid w:val="00AB4B66"/>
    <w:rsid w:val="00AB6807"/>
    <w:rsid w:val="00AB6C02"/>
    <w:rsid w:val="00AD1941"/>
    <w:rsid w:val="00AF52D5"/>
    <w:rsid w:val="00B032FE"/>
    <w:rsid w:val="00B07D8A"/>
    <w:rsid w:val="00B1464D"/>
    <w:rsid w:val="00B5354D"/>
    <w:rsid w:val="00B53B5E"/>
    <w:rsid w:val="00B66271"/>
    <w:rsid w:val="00B77F63"/>
    <w:rsid w:val="00B824DA"/>
    <w:rsid w:val="00BE139C"/>
    <w:rsid w:val="00C34827"/>
    <w:rsid w:val="00C846EB"/>
    <w:rsid w:val="00C85E87"/>
    <w:rsid w:val="00C90447"/>
    <w:rsid w:val="00C9274A"/>
    <w:rsid w:val="00C92FEA"/>
    <w:rsid w:val="00C93A02"/>
    <w:rsid w:val="00CA669B"/>
    <w:rsid w:val="00CB50C7"/>
    <w:rsid w:val="00CD5C25"/>
    <w:rsid w:val="00CE09D2"/>
    <w:rsid w:val="00CE4A90"/>
    <w:rsid w:val="00D130C6"/>
    <w:rsid w:val="00D95C6B"/>
    <w:rsid w:val="00DA5744"/>
    <w:rsid w:val="00DB36C8"/>
    <w:rsid w:val="00DB67B2"/>
    <w:rsid w:val="00DC3BE9"/>
    <w:rsid w:val="00E14CB5"/>
    <w:rsid w:val="00E163D6"/>
    <w:rsid w:val="00E365D2"/>
    <w:rsid w:val="00E94787"/>
    <w:rsid w:val="00E97B05"/>
    <w:rsid w:val="00EB4EAE"/>
    <w:rsid w:val="00EB5C57"/>
    <w:rsid w:val="00F03AB6"/>
    <w:rsid w:val="00F24AB2"/>
    <w:rsid w:val="00F268ED"/>
    <w:rsid w:val="00F52CFF"/>
    <w:rsid w:val="00F635F7"/>
    <w:rsid w:val="00F70BAB"/>
    <w:rsid w:val="00FD68B3"/>
    <w:rsid w:val="00FE2CB7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82DF4C"/>
  <w15:chartTrackingRefBased/>
  <w15:docId w15:val="{D5854477-84D7-43CC-BEF9-1449A6181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941"/>
    <w:rPr>
      <w:sz w:val="22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Overskrift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pPr>
      <w:spacing w:after="120"/>
    </w:pPr>
  </w:style>
  <w:style w:type="paragraph" w:styleId="Nummerertliste">
    <w:name w:val="List Number"/>
    <w:basedOn w:val="Normal"/>
    <w:pPr>
      <w:numPr>
        <w:numId w:val="2"/>
      </w:numPr>
    </w:pPr>
  </w:style>
  <w:style w:type="paragraph" w:styleId="Vanliginnrykk">
    <w:name w:val="Normal Indent"/>
    <w:basedOn w:val="Normal"/>
    <w:pPr>
      <w:ind w:left="708"/>
    </w:p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A05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B77F63"/>
    <w:rPr>
      <w:color w:val="0000FF"/>
      <w:u w:val="single"/>
    </w:rPr>
  </w:style>
  <w:style w:type="paragraph" w:styleId="Bobletekst">
    <w:name w:val="Balloon Text"/>
    <w:basedOn w:val="Normal"/>
    <w:semiHidden/>
    <w:rsid w:val="00FE2CB7"/>
    <w:rPr>
      <w:rFonts w:ascii="Tahoma" w:hAnsi="Tahoma" w:cs="Tahoma"/>
      <w:sz w:val="16"/>
      <w:szCs w:val="16"/>
    </w:rPr>
  </w:style>
  <w:style w:type="character" w:styleId="Ulstomtale">
    <w:name w:val="Unresolved Mention"/>
    <w:uiPriority w:val="99"/>
    <w:semiHidden/>
    <w:unhideWhenUsed/>
    <w:rsid w:val="00CB50C7"/>
    <w:rPr>
      <w:color w:val="605E5C"/>
      <w:shd w:val="clear" w:color="auto" w:fill="E1DFDD"/>
    </w:rPr>
  </w:style>
  <w:style w:type="character" w:styleId="Merknadsreferanse">
    <w:name w:val="annotation reference"/>
    <w:rsid w:val="00932435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932435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932435"/>
  </w:style>
  <w:style w:type="paragraph" w:styleId="Kommentaremne">
    <w:name w:val="annotation subject"/>
    <w:basedOn w:val="Merknadstekst"/>
    <w:next w:val="Merknadstekst"/>
    <w:link w:val="KommentaremneTegn"/>
    <w:rsid w:val="00932435"/>
    <w:rPr>
      <w:b/>
      <w:bCs/>
    </w:rPr>
  </w:style>
  <w:style w:type="character" w:customStyle="1" w:styleId="KommentaremneTegn">
    <w:name w:val="Kommentaremne Tegn"/>
    <w:link w:val="Kommentaremne"/>
    <w:rsid w:val="00932435"/>
    <w:rPr>
      <w:b/>
      <w:bCs/>
    </w:rPr>
  </w:style>
  <w:style w:type="paragraph" w:customStyle="1" w:styleId="pf0">
    <w:name w:val="pf0"/>
    <w:basedOn w:val="Normal"/>
    <w:rsid w:val="009746E4"/>
    <w:pPr>
      <w:spacing w:before="100" w:beforeAutospacing="1" w:after="100" w:afterAutospacing="1"/>
    </w:pPr>
    <w:rPr>
      <w:sz w:val="24"/>
      <w:szCs w:val="24"/>
    </w:rPr>
  </w:style>
  <w:style w:type="character" w:customStyle="1" w:styleId="cf01">
    <w:name w:val="cf01"/>
    <w:rsid w:val="009746E4"/>
    <w:rPr>
      <w:rFonts w:ascii="Segoe UI" w:hAnsi="Segoe UI" w:cs="Segoe UI" w:hint="default"/>
      <w:sz w:val="18"/>
      <w:szCs w:val="18"/>
    </w:rPr>
  </w:style>
  <w:style w:type="paragraph" w:styleId="Revisjon">
    <w:name w:val="Revision"/>
    <w:hidden/>
    <w:uiPriority w:val="99"/>
    <w:semiHidden/>
    <w:rsid w:val="00415A0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\AppData\Local\Microsoft\Windows\INetCache\Content.MSO\9E15CB64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219A5B9377564589D4F6EB0B1D3D34" ma:contentTypeVersion="21" ma:contentTypeDescription="Opprett et nytt dokument." ma:contentTypeScope="" ma:versionID="6515024d9ede003cd394431e17e3e55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e11cf187a29e757875ffb12ee8dae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3939DD-145E-4508-A0E8-24C86D7874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60FD0C-73BD-4AA7-A30A-1749B6E025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84CBE1-5F37-427F-B51B-FA86F9888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9E15CB64.dot</Template>
  <TotalTime>13</TotalTime>
  <Pages>1</Pages>
  <Words>1224</Words>
  <Characters>7571</Characters>
  <Application>Microsoft Office Word</Application>
  <DocSecurity>0</DocSecurity>
  <Lines>302</Lines>
  <Paragraphs>105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    </vt:lpstr>
    </vt:vector>
  </TitlesOfParts>
  <Company>Brønnøysundregistrene</Company>
  <LinksUpToDate>false</LinksUpToDate>
  <CharactersWithSpaces>8690</CharactersWithSpaces>
  <SharedDoc>false</SharedDoc>
  <HLinks>
    <vt:vector size="18" baseType="variant">
      <vt:variant>
        <vt:i4>2752599</vt:i4>
      </vt:variant>
      <vt:variant>
        <vt:i4>6</vt:i4>
      </vt:variant>
      <vt:variant>
        <vt:i4>0</vt:i4>
      </vt:variant>
      <vt:variant>
        <vt:i4>5</vt:i4>
      </vt:variant>
      <vt:variant>
        <vt:lpwstr>mailto:OA-fagstillinger@brreg.no</vt:lpwstr>
      </vt:variant>
      <vt:variant>
        <vt:lpwstr/>
      </vt:variant>
      <vt:variant>
        <vt:i4>7929947</vt:i4>
      </vt:variant>
      <vt:variant>
        <vt:i4>3</vt:i4>
      </vt:variant>
      <vt:variant>
        <vt:i4>0</vt:i4>
      </vt:variant>
      <vt:variant>
        <vt:i4>5</vt:i4>
      </vt:variant>
      <vt:variant>
        <vt:lpwstr>mailto:cha@brreg.no</vt:lpwstr>
      </vt:variant>
      <vt:variant>
        <vt:lpwstr/>
      </vt:variant>
      <vt:variant>
        <vt:i4>7733337</vt:i4>
      </vt:variant>
      <vt:variant>
        <vt:i4>0</vt:i4>
      </vt:variant>
      <vt:variant>
        <vt:i4>0</vt:i4>
      </vt:variant>
      <vt:variant>
        <vt:i4>5</vt:i4>
      </vt:variant>
      <vt:variant>
        <vt:lpwstr>mailto:bjo@brreg.no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Geir Vesterdal</dc:creator>
  <cp:keywords/>
  <cp:lastModifiedBy>Hovstøl, Christine</cp:lastModifiedBy>
  <cp:revision>5</cp:revision>
  <cp:lastPrinted>2006-08-15T15:01:00Z</cp:lastPrinted>
  <dcterms:created xsi:type="dcterms:W3CDTF">2026-09-22T08:22:00Z</dcterms:created>
  <dcterms:modified xsi:type="dcterms:W3CDTF">2026-10-27T11:58:00Z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c2bfcbb-a59b-4494-92be-d62f024113a9_Enabled">
    <vt:lpwstr>true</vt:lpwstr>
  </property>
  <property fmtid="{D5CDD505-2E9C-101B-9397-08002B2CF9AE}" pid="3" name="MSIP_Label_fc2bfcbb-a59b-4494-92be-d62f024113a9_SetDate">
    <vt:lpwstr>2026-09-22T08:21:20Z</vt:lpwstr>
  </property>
  <property fmtid="{D5CDD505-2E9C-101B-9397-08002B2CF9AE}" pid="4" name="MSIP_Label_fc2bfcbb-a59b-4494-92be-d62f024113a9_Method">
    <vt:lpwstr>Standard</vt:lpwstr>
  </property>
  <property fmtid="{D5CDD505-2E9C-101B-9397-08002B2CF9AE}" pid="5" name="MSIP_Label_fc2bfcbb-a59b-4494-92be-d62f024113a9_Name">
    <vt:lpwstr>Intern informasjon</vt:lpwstr>
  </property>
  <property fmtid="{D5CDD505-2E9C-101B-9397-08002B2CF9AE}" pid="6" name="MSIP_Label_fc2bfcbb-a59b-4494-92be-d62f024113a9_SiteId">
    <vt:lpwstr>4e14915f-a3fe-45aa-92c3-9d87465eda00</vt:lpwstr>
  </property>
  <property fmtid="{D5CDD505-2E9C-101B-9397-08002B2CF9AE}" pid="7" name="MSIP_Label_fc2bfcbb-a59b-4494-92be-d62f024113a9_ActionId">
    <vt:lpwstr>11637917-7e33-4ad2-81d5-01fb9edf84fc</vt:lpwstr>
  </property>
  <property fmtid="{D5CDD505-2E9C-101B-9397-08002B2CF9AE}" pid="8" name="MSIP_Label_fc2bfcbb-a59b-4494-92be-d62f024113a9_ContentBits">
    <vt:lpwstr>1</vt:lpwstr>
  </property>
  <property fmtid="{D5CDD505-2E9C-101B-9397-08002B2CF9AE}" pid="9" name="MSIP_Label_fc2bfcbb-a59b-4494-92be-d62f024113a9_Tag">
    <vt:lpwstr>10, 3, 0, 1</vt:lpwstr>
  </property>
</Properties>
</file>